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6FD41" w14:textId="56F51689"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23CAF825"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23CAF825"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5C91562"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E462067"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1F7CD578" w14:textId="77777777" w:rsidR="00716E45" w:rsidRPr="00063515" w:rsidRDefault="00716E45" w:rsidP="00716E45">
                            <w:pPr>
                              <w:pStyle w:val="BodyText"/>
                              <w:spacing w:before="58" w:line="249" w:lineRule="auto"/>
                              <w:ind w:left="130" w:firstLine="0"/>
                              <w:rPr>
                                <w:sz w:val="20"/>
                                <w:szCs w:val="20"/>
                              </w:rPr>
                            </w:pPr>
                            <w:r w:rsidRPr="00063515">
                              <w:rPr>
                                <w:sz w:val="20"/>
                                <w:szCs w:val="20"/>
                              </w:rPr>
                              <w:t xml:space="preserve">Nov GCSE Mock 1: Speaking, Listening, Reading &amp; Writing </w:t>
                            </w:r>
                          </w:p>
                          <w:p w14:paraId="13160D73" w14:textId="77777777" w:rsidR="00716E45" w:rsidRDefault="00716E45" w:rsidP="00716E45">
                            <w:pPr>
                              <w:pStyle w:val="BodyText"/>
                              <w:spacing w:before="58" w:line="249" w:lineRule="auto"/>
                              <w:ind w:left="130" w:firstLine="0"/>
                              <w:rPr>
                                <w:sz w:val="20"/>
                                <w:szCs w:val="20"/>
                              </w:rPr>
                            </w:pPr>
                          </w:p>
                          <w:p w14:paraId="500EB8BD" w14:textId="77777777" w:rsidR="00716E45" w:rsidRDefault="00716E45" w:rsidP="00716E45">
                            <w:pPr>
                              <w:pStyle w:val="BodyText"/>
                              <w:spacing w:before="58" w:line="249" w:lineRule="auto"/>
                              <w:ind w:left="130" w:firstLine="0"/>
                              <w:rPr>
                                <w:sz w:val="20"/>
                                <w:szCs w:val="20"/>
                              </w:rPr>
                            </w:pPr>
                            <w:r>
                              <w:rPr>
                                <w:sz w:val="20"/>
                                <w:szCs w:val="20"/>
                              </w:rPr>
                              <w:t>Weekly homework tasks on Seneca</w:t>
                            </w:r>
                          </w:p>
                          <w:p w14:paraId="5FD1FAD5" w14:textId="77777777" w:rsidR="00716E45" w:rsidRDefault="00716E45" w:rsidP="00716E45">
                            <w:pPr>
                              <w:pStyle w:val="BodyText"/>
                              <w:spacing w:before="58" w:line="249" w:lineRule="auto"/>
                              <w:ind w:left="130" w:firstLine="0"/>
                              <w:rPr>
                                <w:sz w:val="20"/>
                                <w:szCs w:val="20"/>
                              </w:rPr>
                            </w:pPr>
                          </w:p>
                          <w:p w14:paraId="1590A4DC" w14:textId="77777777" w:rsidR="00716E45" w:rsidRDefault="00716E45" w:rsidP="00716E45">
                            <w:pPr>
                              <w:pStyle w:val="BodyText"/>
                              <w:spacing w:before="58" w:line="249" w:lineRule="auto"/>
                              <w:ind w:left="130" w:firstLine="0"/>
                              <w:rPr>
                                <w:sz w:val="20"/>
                                <w:szCs w:val="20"/>
                              </w:rPr>
                            </w:pPr>
                            <w:r>
                              <w:rPr>
                                <w:sz w:val="20"/>
                                <w:szCs w:val="20"/>
                              </w:rPr>
                              <w:t xml:space="preserve">Fortnightly extended writing tasks </w:t>
                            </w:r>
                          </w:p>
                          <w:p w14:paraId="5355D40D" w14:textId="1D249535" w:rsidR="006941E6" w:rsidRPr="00963235" w:rsidRDefault="006941E6" w:rsidP="00716E45">
                            <w:pPr>
                              <w:pStyle w:val="BodyText"/>
                              <w:spacing w:before="58" w:line="249" w:lineRule="auto"/>
                              <w:ind w:left="130" w:right="204"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25C91562"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E462067"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1F7CD578" w14:textId="77777777" w:rsidR="00716E45" w:rsidRPr="00063515" w:rsidRDefault="00716E45" w:rsidP="00716E45">
                      <w:pPr>
                        <w:pStyle w:val="BodyText"/>
                        <w:spacing w:before="58" w:line="249" w:lineRule="auto"/>
                        <w:ind w:left="130" w:firstLine="0"/>
                        <w:rPr>
                          <w:sz w:val="20"/>
                          <w:szCs w:val="20"/>
                        </w:rPr>
                      </w:pPr>
                      <w:r w:rsidRPr="00063515">
                        <w:rPr>
                          <w:sz w:val="20"/>
                          <w:szCs w:val="20"/>
                        </w:rPr>
                        <w:t xml:space="preserve">Nov GCSE Mock 1: Speaking, Listening, Reading &amp; Writing </w:t>
                      </w:r>
                    </w:p>
                    <w:p w14:paraId="13160D73" w14:textId="77777777" w:rsidR="00716E45" w:rsidRDefault="00716E45" w:rsidP="00716E45">
                      <w:pPr>
                        <w:pStyle w:val="BodyText"/>
                        <w:spacing w:before="58" w:line="249" w:lineRule="auto"/>
                        <w:ind w:left="130" w:firstLine="0"/>
                        <w:rPr>
                          <w:sz w:val="20"/>
                          <w:szCs w:val="20"/>
                        </w:rPr>
                      </w:pPr>
                    </w:p>
                    <w:p w14:paraId="500EB8BD" w14:textId="77777777" w:rsidR="00716E45" w:rsidRDefault="00716E45" w:rsidP="00716E45">
                      <w:pPr>
                        <w:pStyle w:val="BodyText"/>
                        <w:spacing w:before="58" w:line="249" w:lineRule="auto"/>
                        <w:ind w:left="130" w:firstLine="0"/>
                        <w:rPr>
                          <w:sz w:val="20"/>
                          <w:szCs w:val="20"/>
                        </w:rPr>
                      </w:pPr>
                      <w:r>
                        <w:rPr>
                          <w:sz w:val="20"/>
                          <w:szCs w:val="20"/>
                        </w:rPr>
                        <w:t>Weekly homework tasks on Seneca</w:t>
                      </w:r>
                    </w:p>
                    <w:p w14:paraId="5FD1FAD5" w14:textId="77777777" w:rsidR="00716E45" w:rsidRDefault="00716E45" w:rsidP="00716E45">
                      <w:pPr>
                        <w:pStyle w:val="BodyText"/>
                        <w:spacing w:before="58" w:line="249" w:lineRule="auto"/>
                        <w:ind w:left="130" w:firstLine="0"/>
                        <w:rPr>
                          <w:sz w:val="20"/>
                          <w:szCs w:val="20"/>
                        </w:rPr>
                      </w:pPr>
                    </w:p>
                    <w:p w14:paraId="1590A4DC" w14:textId="77777777" w:rsidR="00716E45" w:rsidRDefault="00716E45" w:rsidP="00716E45">
                      <w:pPr>
                        <w:pStyle w:val="BodyText"/>
                        <w:spacing w:before="58" w:line="249" w:lineRule="auto"/>
                        <w:ind w:left="130" w:firstLine="0"/>
                        <w:rPr>
                          <w:sz w:val="20"/>
                          <w:szCs w:val="20"/>
                        </w:rPr>
                      </w:pPr>
                      <w:r>
                        <w:rPr>
                          <w:sz w:val="20"/>
                          <w:szCs w:val="20"/>
                        </w:rPr>
                        <w:t xml:space="preserve">Fortnightly extended writing tasks </w:t>
                      </w:r>
                    </w:p>
                    <w:p w14:paraId="5355D40D" w14:textId="1D249535" w:rsidR="006941E6" w:rsidRPr="00963235" w:rsidRDefault="006941E6" w:rsidP="00716E45">
                      <w:pPr>
                        <w:pStyle w:val="BodyText"/>
                        <w:spacing w:before="58" w:line="249" w:lineRule="auto"/>
                        <w:ind w:left="130" w:right="204"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1BE55CA4"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1BE55CA4"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FC33627"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5F016895"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234F98DE" w14:textId="77777777" w:rsidR="00716E45" w:rsidRPr="00063515" w:rsidRDefault="00716E45" w:rsidP="00716E45">
                            <w:pPr>
                              <w:pStyle w:val="BodyText"/>
                              <w:spacing w:before="58" w:line="249" w:lineRule="auto"/>
                              <w:ind w:left="130" w:firstLine="0"/>
                              <w:rPr>
                                <w:sz w:val="20"/>
                                <w:szCs w:val="20"/>
                              </w:rPr>
                            </w:pPr>
                            <w:r>
                              <w:rPr>
                                <w:sz w:val="20"/>
                                <w:szCs w:val="20"/>
                              </w:rPr>
                              <w:t xml:space="preserve">March </w:t>
                            </w:r>
                            <w:r w:rsidRPr="00063515">
                              <w:rPr>
                                <w:sz w:val="20"/>
                                <w:szCs w:val="20"/>
                              </w:rPr>
                              <w:t xml:space="preserve">GCSE Mock </w:t>
                            </w:r>
                            <w:r>
                              <w:rPr>
                                <w:sz w:val="20"/>
                                <w:szCs w:val="20"/>
                              </w:rPr>
                              <w:t>2:</w:t>
                            </w:r>
                            <w:r w:rsidRPr="00063515">
                              <w:rPr>
                                <w:sz w:val="20"/>
                                <w:szCs w:val="20"/>
                              </w:rPr>
                              <w:t xml:space="preserve"> Speaking, Listening, Reading &amp; Writing </w:t>
                            </w:r>
                          </w:p>
                          <w:p w14:paraId="3FA85105" w14:textId="77777777" w:rsidR="00716E45" w:rsidRDefault="00716E45" w:rsidP="00716E45">
                            <w:pPr>
                              <w:pStyle w:val="BodyText"/>
                              <w:spacing w:before="58" w:line="249" w:lineRule="auto"/>
                              <w:ind w:left="130" w:firstLine="0"/>
                              <w:rPr>
                                <w:sz w:val="20"/>
                                <w:szCs w:val="20"/>
                              </w:rPr>
                            </w:pPr>
                          </w:p>
                          <w:p w14:paraId="3738F486" w14:textId="77777777" w:rsidR="00716E45" w:rsidRDefault="00716E45" w:rsidP="00716E45">
                            <w:pPr>
                              <w:pStyle w:val="BodyText"/>
                              <w:spacing w:before="58" w:line="249" w:lineRule="auto"/>
                              <w:ind w:left="130" w:firstLine="0"/>
                              <w:rPr>
                                <w:sz w:val="20"/>
                                <w:szCs w:val="20"/>
                              </w:rPr>
                            </w:pPr>
                            <w:r>
                              <w:rPr>
                                <w:sz w:val="20"/>
                                <w:szCs w:val="20"/>
                              </w:rPr>
                              <w:t>Weekly homework tasks on Seneca</w:t>
                            </w:r>
                          </w:p>
                          <w:p w14:paraId="1F098C01" w14:textId="77777777" w:rsidR="00716E45" w:rsidRDefault="00716E45" w:rsidP="00716E45">
                            <w:pPr>
                              <w:pStyle w:val="BodyText"/>
                              <w:spacing w:before="58" w:line="249" w:lineRule="auto"/>
                              <w:ind w:left="130" w:firstLine="0"/>
                              <w:rPr>
                                <w:sz w:val="20"/>
                                <w:szCs w:val="20"/>
                              </w:rPr>
                            </w:pPr>
                          </w:p>
                          <w:p w14:paraId="4C4CB53D" w14:textId="77777777" w:rsidR="00716E45" w:rsidRDefault="00716E45" w:rsidP="00716E45">
                            <w:pPr>
                              <w:pStyle w:val="BodyText"/>
                              <w:spacing w:before="58" w:line="249" w:lineRule="auto"/>
                              <w:ind w:left="130" w:firstLine="0"/>
                              <w:rPr>
                                <w:sz w:val="20"/>
                                <w:szCs w:val="20"/>
                              </w:rPr>
                            </w:pPr>
                            <w:r>
                              <w:rPr>
                                <w:sz w:val="20"/>
                                <w:szCs w:val="20"/>
                              </w:rPr>
                              <w:t xml:space="preserve">Fortnightly extended writing tasks </w:t>
                            </w:r>
                          </w:p>
                          <w:p w14:paraId="541603FB" w14:textId="22D6BE4F" w:rsidR="00E65045" w:rsidRPr="00190600" w:rsidRDefault="00E65045" w:rsidP="00716E45">
                            <w:pPr>
                              <w:pStyle w:val="BodyText"/>
                              <w:spacing w:before="58" w:line="249" w:lineRule="auto"/>
                              <w:ind w:left="96" w:right="198" w:firstLine="12"/>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5FC33627"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5F016895"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234F98DE" w14:textId="77777777" w:rsidR="00716E45" w:rsidRPr="00063515" w:rsidRDefault="00716E45" w:rsidP="00716E45">
                      <w:pPr>
                        <w:pStyle w:val="BodyText"/>
                        <w:spacing w:before="58" w:line="249" w:lineRule="auto"/>
                        <w:ind w:left="130" w:firstLine="0"/>
                        <w:rPr>
                          <w:sz w:val="20"/>
                          <w:szCs w:val="20"/>
                        </w:rPr>
                      </w:pPr>
                      <w:r>
                        <w:rPr>
                          <w:sz w:val="20"/>
                          <w:szCs w:val="20"/>
                        </w:rPr>
                        <w:t xml:space="preserve">March </w:t>
                      </w:r>
                      <w:r w:rsidRPr="00063515">
                        <w:rPr>
                          <w:sz w:val="20"/>
                          <w:szCs w:val="20"/>
                        </w:rPr>
                        <w:t xml:space="preserve">GCSE Mock </w:t>
                      </w:r>
                      <w:r>
                        <w:rPr>
                          <w:sz w:val="20"/>
                          <w:szCs w:val="20"/>
                        </w:rPr>
                        <w:t>2:</w:t>
                      </w:r>
                      <w:r w:rsidRPr="00063515">
                        <w:rPr>
                          <w:sz w:val="20"/>
                          <w:szCs w:val="20"/>
                        </w:rPr>
                        <w:t xml:space="preserve"> Speaking, Listening, Reading &amp; Writing </w:t>
                      </w:r>
                    </w:p>
                    <w:p w14:paraId="3FA85105" w14:textId="77777777" w:rsidR="00716E45" w:rsidRDefault="00716E45" w:rsidP="00716E45">
                      <w:pPr>
                        <w:pStyle w:val="BodyText"/>
                        <w:spacing w:before="58" w:line="249" w:lineRule="auto"/>
                        <w:ind w:left="130" w:firstLine="0"/>
                        <w:rPr>
                          <w:sz w:val="20"/>
                          <w:szCs w:val="20"/>
                        </w:rPr>
                      </w:pPr>
                    </w:p>
                    <w:p w14:paraId="3738F486" w14:textId="77777777" w:rsidR="00716E45" w:rsidRDefault="00716E45" w:rsidP="00716E45">
                      <w:pPr>
                        <w:pStyle w:val="BodyText"/>
                        <w:spacing w:before="58" w:line="249" w:lineRule="auto"/>
                        <w:ind w:left="130" w:firstLine="0"/>
                        <w:rPr>
                          <w:sz w:val="20"/>
                          <w:szCs w:val="20"/>
                        </w:rPr>
                      </w:pPr>
                      <w:r>
                        <w:rPr>
                          <w:sz w:val="20"/>
                          <w:szCs w:val="20"/>
                        </w:rPr>
                        <w:t>Weekly homework tasks on Seneca</w:t>
                      </w:r>
                    </w:p>
                    <w:p w14:paraId="1F098C01" w14:textId="77777777" w:rsidR="00716E45" w:rsidRDefault="00716E45" w:rsidP="00716E45">
                      <w:pPr>
                        <w:pStyle w:val="BodyText"/>
                        <w:spacing w:before="58" w:line="249" w:lineRule="auto"/>
                        <w:ind w:left="130" w:firstLine="0"/>
                        <w:rPr>
                          <w:sz w:val="20"/>
                          <w:szCs w:val="20"/>
                        </w:rPr>
                      </w:pPr>
                    </w:p>
                    <w:p w14:paraId="4C4CB53D" w14:textId="77777777" w:rsidR="00716E45" w:rsidRDefault="00716E45" w:rsidP="00716E45">
                      <w:pPr>
                        <w:pStyle w:val="BodyText"/>
                        <w:spacing w:before="58" w:line="249" w:lineRule="auto"/>
                        <w:ind w:left="130" w:firstLine="0"/>
                        <w:rPr>
                          <w:sz w:val="20"/>
                          <w:szCs w:val="20"/>
                        </w:rPr>
                      </w:pPr>
                      <w:r>
                        <w:rPr>
                          <w:sz w:val="20"/>
                          <w:szCs w:val="20"/>
                        </w:rPr>
                        <w:t xml:space="preserve">Fortnightly extended writing tasks </w:t>
                      </w:r>
                    </w:p>
                    <w:p w14:paraId="541603FB" w14:textId="22D6BE4F" w:rsidR="00E65045" w:rsidRPr="00190600" w:rsidRDefault="00E65045" w:rsidP="00716E45">
                      <w:pPr>
                        <w:pStyle w:val="BodyText"/>
                        <w:spacing w:before="58" w:line="249" w:lineRule="auto"/>
                        <w:ind w:left="96" w:right="198" w:firstLine="12"/>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B221E25"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6EB5F5C"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100774CF" w14:textId="77777777" w:rsidR="00716E45" w:rsidRPr="00AD3672" w:rsidRDefault="00716E45" w:rsidP="00716E45">
                            <w:pPr>
                              <w:pStyle w:val="BodyText"/>
                              <w:spacing w:before="58" w:line="249" w:lineRule="auto"/>
                              <w:ind w:left="130" w:firstLine="0"/>
                              <w:rPr>
                                <w:sz w:val="20"/>
                                <w:szCs w:val="20"/>
                              </w:rPr>
                            </w:pPr>
                            <w:r w:rsidRPr="00AD3672">
                              <w:rPr>
                                <w:sz w:val="20"/>
                                <w:szCs w:val="20"/>
                              </w:rPr>
                              <w:t>Final GCSE Exams (Dates TBC):</w:t>
                            </w:r>
                          </w:p>
                          <w:p w14:paraId="0918E30C" w14:textId="77777777" w:rsidR="00716E45" w:rsidRPr="00AD3672" w:rsidRDefault="00716E45" w:rsidP="00716E45">
                            <w:pPr>
                              <w:pStyle w:val="BodyText"/>
                              <w:spacing w:before="58" w:line="249" w:lineRule="auto"/>
                              <w:ind w:left="130" w:firstLine="0"/>
                              <w:rPr>
                                <w:sz w:val="20"/>
                                <w:szCs w:val="20"/>
                              </w:rPr>
                            </w:pPr>
                          </w:p>
                          <w:p w14:paraId="1ACAFF88" w14:textId="77777777" w:rsidR="00716E45" w:rsidRPr="00AD3672" w:rsidRDefault="00716E45" w:rsidP="00716E45">
                            <w:pPr>
                              <w:pStyle w:val="BodyText"/>
                              <w:spacing w:before="58" w:line="249" w:lineRule="auto"/>
                              <w:ind w:left="130" w:firstLine="0"/>
                              <w:rPr>
                                <w:sz w:val="20"/>
                                <w:szCs w:val="20"/>
                              </w:rPr>
                            </w:pPr>
                            <w:r w:rsidRPr="00AD3672">
                              <w:rPr>
                                <w:sz w:val="20"/>
                                <w:szCs w:val="20"/>
                              </w:rPr>
                              <w:t>Paper 1- Speaking</w:t>
                            </w:r>
                          </w:p>
                          <w:p w14:paraId="78B9B269" w14:textId="77777777" w:rsidR="00716E45" w:rsidRPr="00AD3672" w:rsidRDefault="00716E45" w:rsidP="00716E45">
                            <w:pPr>
                              <w:pStyle w:val="BodyText"/>
                              <w:spacing w:before="58" w:line="249" w:lineRule="auto"/>
                              <w:ind w:left="130" w:firstLine="0"/>
                              <w:rPr>
                                <w:sz w:val="20"/>
                                <w:szCs w:val="20"/>
                              </w:rPr>
                            </w:pPr>
                            <w:r w:rsidRPr="00AD3672">
                              <w:rPr>
                                <w:sz w:val="20"/>
                                <w:szCs w:val="20"/>
                              </w:rPr>
                              <w:t xml:space="preserve">Paper 2- Listening </w:t>
                            </w:r>
                          </w:p>
                          <w:p w14:paraId="06FE5438" w14:textId="77777777" w:rsidR="00716E45" w:rsidRPr="00AD3672" w:rsidRDefault="00716E45" w:rsidP="00716E45">
                            <w:pPr>
                              <w:pStyle w:val="BodyText"/>
                              <w:spacing w:before="58" w:line="249" w:lineRule="auto"/>
                              <w:ind w:left="130" w:firstLine="0"/>
                              <w:rPr>
                                <w:sz w:val="20"/>
                                <w:szCs w:val="20"/>
                              </w:rPr>
                            </w:pPr>
                            <w:r w:rsidRPr="00AD3672">
                              <w:rPr>
                                <w:sz w:val="20"/>
                                <w:szCs w:val="20"/>
                              </w:rPr>
                              <w:t xml:space="preserve">Paper 3- Reading </w:t>
                            </w:r>
                          </w:p>
                          <w:p w14:paraId="65F19560" w14:textId="77777777" w:rsidR="00716E45" w:rsidRPr="00AD3672" w:rsidRDefault="00716E45" w:rsidP="00716E45">
                            <w:pPr>
                              <w:pStyle w:val="BodyText"/>
                              <w:spacing w:before="58" w:line="249" w:lineRule="auto"/>
                              <w:ind w:left="130" w:firstLine="0"/>
                              <w:rPr>
                                <w:sz w:val="20"/>
                                <w:szCs w:val="20"/>
                              </w:rPr>
                            </w:pPr>
                            <w:r w:rsidRPr="00AD3672">
                              <w:rPr>
                                <w:sz w:val="20"/>
                                <w:szCs w:val="20"/>
                              </w:rPr>
                              <w:t xml:space="preserve">Paper 4- Writing </w:t>
                            </w:r>
                          </w:p>
                          <w:p w14:paraId="6EB6383E" w14:textId="397D1E7D" w:rsidR="00152894" w:rsidRPr="00963235" w:rsidRDefault="00152894" w:rsidP="00716E45">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7B221E25"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6EB5F5C"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100774CF" w14:textId="77777777" w:rsidR="00716E45" w:rsidRPr="00AD3672" w:rsidRDefault="00716E45" w:rsidP="00716E45">
                      <w:pPr>
                        <w:pStyle w:val="BodyText"/>
                        <w:spacing w:before="58" w:line="249" w:lineRule="auto"/>
                        <w:ind w:left="130" w:firstLine="0"/>
                        <w:rPr>
                          <w:sz w:val="20"/>
                          <w:szCs w:val="20"/>
                        </w:rPr>
                      </w:pPr>
                      <w:r w:rsidRPr="00AD3672">
                        <w:rPr>
                          <w:sz w:val="20"/>
                          <w:szCs w:val="20"/>
                        </w:rPr>
                        <w:t>Final GCSE Exams (Dates TBC):</w:t>
                      </w:r>
                    </w:p>
                    <w:p w14:paraId="0918E30C" w14:textId="77777777" w:rsidR="00716E45" w:rsidRPr="00AD3672" w:rsidRDefault="00716E45" w:rsidP="00716E45">
                      <w:pPr>
                        <w:pStyle w:val="BodyText"/>
                        <w:spacing w:before="58" w:line="249" w:lineRule="auto"/>
                        <w:ind w:left="130" w:firstLine="0"/>
                        <w:rPr>
                          <w:sz w:val="20"/>
                          <w:szCs w:val="20"/>
                        </w:rPr>
                      </w:pPr>
                    </w:p>
                    <w:p w14:paraId="1ACAFF88" w14:textId="77777777" w:rsidR="00716E45" w:rsidRPr="00AD3672" w:rsidRDefault="00716E45" w:rsidP="00716E45">
                      <w:pPr>
                        <w:pStyle w:val="BodyText"/>
                        <w:spacing w:before="58" w:line="249" w:lineRule="auto"/>
                        <w:ind w:left="130" w:firstLine="0"/>
                        <w:rPr>
                          <w:sz w:val="20"/>
                          <w:szCs w:val="20"/>
                        </w:rPr>
                      </w:pPr>
                      <w:r w:rsidRPr="00AD3672">
                        <w:rPr>
                          <w:sz w:val="20"/>
                          <w:szCs w:val="20"/>
                        </w:rPr>
                        <w:t>Paper 1- Speaking</w:t>
                      </w:r>
                    </w:p>
                    <w:p w14:paraId="78B9B269" w14:textId="77777777" w:rsidR="00716E45" w:rsidRPr="00AD3672" w:rsidRDefault="00716E45" w:rsidP="00716E45">
                      <w:pPr>
                        <w:pStyle w:val="BodyText"/>
                        <w:spacing w:before="58" w:line="249" w:lineRule="auto"/>
                        <w:ind w:left="130" w:firstLine="0"/>
                        <w:rPr>
                          <w:sz w:val="20"/>
                          <w:szCs w:val="20"/>
                        </w:rPr>
                      </w:pPr>
                      <w:r w:rsidRPr="00AD3672">
                        <w:rPr>
                          <w:sz w:val="20"/>
                          <w:szCs w:val="20"/>
                        </w:rPr>
                        <w:t xml:space="preserve">Paper 2- Listening </w:t>
                      </w:r>
                    </w:p>
                    <w:p w14:paraId="06FE5438" w14:textId="77777777" w:rsidR="00716E45" w:rsidRPr="00AD3672" w:rsidRDefault="00716E45" w:rsidP="00716E45">
                      <w:pPr>
                        <w:pStyle w:val="BodyText"/>
                        <w:spacing w:before="58" w:line="249" w:lineRule="auto"/>
                        <w:ind w:left="130" w:firstLine="0"/>
                        <w:rPr>
                          <w:sz w:val="20"/>
                          <w:szCs w:val="20"/>
                        </w:rPr>
                      </w:pPr>
                      <w:r w:rsidRPr="00AD3672">
                        <w:rPr>
                          <w:sz w:val="20"/>
                          <w:szCs w:val="20"/>
                        </w:rPr>
                        <w:t xml:space="preserve">Paper 3- Reading </w:t>
                      </w:r>
                    </w:p>
                    <w:p w14:paraId="65F19560" w14:textId="77777777" w:rsidR="00716E45" w:rsidRPr="00AD3672" w:rsidRDefault="00716E45" w:rsidP="00716E45">
                      <w:pPr>
                        <w:pStyle w:val="BodyText"/>
                        <w:spacing w:before="58" w:line="249" w:lineRule="auto"/>
                        <w:ind w:left="130" w:firstLine="0"/>
                        <w:rPr>
                          <w:sz w:val="20"/>
                          <w:szCs w:val="20"/>
                        </w:rPr>
                      </w:pPr>
                      <w:r w:rsidRPr="00AD3672">
                        <w:rPr>
                          <w:sz w:val="20"/>
                          <w:szCs w:val="20"/>
                        </w:rPr>
                        <w:t xml:space="preserve">Paper 4- Writing </w:t>
                      </w:r>
                    </w:p>
                    <w:p w14:paraId="6EB6383E" w14:textId="397D1E7D" w:rsidR="00152894" w:rsidRPr="00963235" w:rsidRDefault="00152894" w:rsidP="00716E45">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7A185463"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7A185463"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DC4624" w:rsidRPr="00963235">
        <w:rPr>
          <w:rFonts w:cstheme="minorHAnsi"/>
          <w:noProof/>
        </w:rPr>
        <mc:AlternateContent>
          <mc:Choice Requires="wps">
            <w:drawing>
              <wp:anchor distT="0" distB="0" distL="114300" distR="114300" simplePos="0" relativeHeight="251660300" behindDoc="0" locked="1" layoutInCell="1" allowOverlap="1" wp14:anchorId="136E6E39" wp14:editId="38C7319F">
                <wp:simplePos x="0" y="0"/>
                <wp:positionH relativeFrom="character">
                  <wp:posOffset>2212975</wp:posOffset>
                </wp:positionH>
                <wp:positionV relativeFrom="page">
                  <wp:posOffset>9497060</wp:posOffset>
                </wp:positionV>
                <wp:extent cx="3843020" cy="1140460"/>
                <wp:effectExtent l="0" t="0" r="24130" b="21590"/>
                <wp:wrapNone/>
                <wp:docPr id="945283851" name="Text Box 945283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43020" cy="114046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A610F8" w14:textId="77777777" w:rsidR="008C25A2" w:rsidRDefault="00DC4624" w:rsidP="008C25A2">
                            <w:pPr>
                              <w:pStyle w:val="BodyText"/>
                              <w:spacing w:before="56" w:line="249" w:lineRule="auto"/>
                              <w:ind w:left="57" w:right="110" w:firstLine="0"/>
                              <w:rPr>
                                <w:b/>
                                <w:bCs/>
                              </w:rPr>
                            </w:pPr>
                            <w:r w:rsidRPr="00BF2749">
                              <w:rPr>
                                <w:b/>
                                <w:bCs/>
                                <w:sz w:val="20"/>
                                <w:szCs w:val="20"/>
                              </w:rPr>
                              <w:t xml:space="preserve"> </w:t>
                            </w:r>
                            <w:r w:rsidR="008C25A2" w:rsidRPr="009E6C6D">
                              <w:rPr>
                                <w:b/>
                                <w:bCs/>
                              </w:rPr>
                              <w:t>Homework:</w:t>
                            </w:r>
                            <w:r w:rsidR="008C25A2">
                              <w:rPr>
                                <w:b/>
                                <w:bCs/>
                              </w:rPr>
                              <w:t xml:space="preserve"> </w:t>
                            </w:r>
                          </w:p>
                          <w:p w14:paraId="01E5B73E" w14:textId="1921B83F" w:rsidR="008C25A2" w:rsidRPr="003D37A9" w:rsidRDefault="008C25A2" w:rsidP="008C25A2">
                            <w:pPr>
                              <w:pStyle w:val="BodyText"/>
                              <w:spacing w:before="56" w:line="249" w:lineRule="auto"/>
                              <w:ind w:left="57" w:right="110" w:firstLine="0"/>
                              <w:rPr>
                                <w:sz w:val="20"/>
                                <w:szCs w:val="20"/>
                              </w:rPr>
                            </w:pPr>
                            <w:r>
                              <w:rPr>
                                <w:sz w:val="20"/>
                                <w:szCs w:val="20"/>
                              </w:rPr>
                              <w:t>Independent study</w:t>
                            </w:r>
                            <w:r w:rsidRPr="003D37A9">
                              <w:rPr>
                                <w:sz w:val="20"/>
                                <w:szCs w:val="20"/>
                              </w:rPr>
                              <w:t xml:space="preserve"> will be given on a weekly basis through the online platform </w:t>
                            </w:r>
                            <w:r>
                              <w:rPr>
                                <w:sz w:val="20"/>
                                <w:szCs w:val="20"/>
                              </w:rPr>
                              <w:t>Seneca (</w:t>
                            </w:r>
                            <w:hyperlink r:id="rId10" w:history="1">
                              <w:r w:rsidRPr="003C6BF9">
                                <w:rPr>
                                  <w:rStyle w:val="Hyperlink"/>
                                  <w:sz w:val="20"/>
                                  <w:szCs w:val="20"/>
                                </w:rPr>
                                <w:t>www.senecalearning.com</w:t>
                              </w:r>
                            </w:hyperlink>
                            <w:r>
                              <w:rPr>
                                <w:sz w:val="20"/>
                                <w:szCs w:val="20"/>
                              </w:rPr>
                              <w:t xml:space="preserve">). </w:t>
                            </w:r>
                            <w:r w:rsidRPr="003D37A9">
                              <w:rPr>
                                <w:sz w:val="20"/>
                                <w:szCs w:val="20"/>
                              </w:rPr>
                              <w:t xml:space="preserve">Tasks on </w:t>
                            </w:r>
                            <w:r>
                              <w:rPr>
                                <w:sz w:val="20"/>
                                <w:szCs w:val="20"/>
                              </w:rPr>
                              <w:t>Seneca</w:t>
                            </w:r>
                            <w:r w:rsidRPr="003D37A9">
                              <w:rPr>
                                <w:sz w:val="20"/>
                                <w:szCs w:val="20"/>
                              </w:rPr>
                              <w:t xml:space="preserve"> will relate to the </w:t>
                            </w:r>
                            <w:r>
                              <w:rPr>
                                <w:sz w:val="20"/>
                                <w:szCs w:val="20"/>
                              </w:rPr>
                              <w:t>units outlined above, in addition to recapping key grammatical concepts. Students will also respond to questions on their digital speaking booklet to support them in preparing for their GCSE speaking exam.</w:t>
                            </w:r>
                          </w:p>
                          <w:p w14:paraId="54D4652D" w14:textId="64B38762" w:rsidR="00DC4624" w:rsidRDefault="00DC4624" w:rsidP="00DC4624">
                            <w:pPr>
                              <w:pStyle w:val="BodyText"/>
                              <w:spacing w:before="56" w:line="249" w:lineRule="auto"/>
                              <w:ind w:left="0" w:right="110" w:firstLine="0"/>
                            </w:pPr>
                          </w:p>
                          <w:p w14:paraId="733A62A9" w14:textId="77777777" w:rsidR="00DC4624" w:rsidRPr="00963235" w:rsidRDefault="00DC4624" w:rsidP="00716E45">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E6E39" id="Text Box 945283851" o:spid="_x0000_s1032" type="#_x0000_t202" style="position:absolute;margin-left:174.25pt;margin-top:747.8pt;width:302.6pt;height:89.8pt;z-index:25166030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" filled="f" strokecolor="#006fc0" strokeweight="1.5pt">
                <v:path arrowok="t"/>
                <v:textbox inset="0,0,0,0">
                  <w:txbxContent>
                    <w:p w14:paraId="3DA610F8" w14:textId="77777777" w:rsidR="008C25A2" w:rsidRDefault="00DC4624" w:rsidP="008C25A2">
                      <w:pPr>
                        <w:pStyle w:val="BodyText"/>
                        <w:spacing w:before="56" w:line="249" w:lineRule="auto"/>
                        <w:ind w:left="57" w:right="110" w:firstLine="0"/>
                        <w:rPr>
                          <w:b/>
                          <w:bCs/>
                        </w:rPr>
                      </w:pPr>
                      <w:r w:rsidRPr="00BF2749">
                        <w:rPr>
                          <w:b/>
                          <w:bCs/>
                          <w:sz w:val="20"/>
                          <w:szCs w:val="20"/>
                        </w:rPr>
                        <w:t xml:space="preserve"> </w:t>
                      </w:r>
                      <w:r w:rsidR="008C25A2" w:rsidRPr="009E6C6D">
                        <w:rPr>
                          <w:b/>
                          <w:bCs/>
                        </w:rPr>
                        <w:t>Homework:</w:t>
                      </w:r>
                      <w:r w:rsidR="008C25A2">
                        <w:rPr>
                          <w:b/>
                          <w:bCs/>
                        </w:rPr>
                        <w:t xml:space="preserve"> </w:t>
                      </w:r>
                    </w:p>
                    <w:p w14:paraId="01E5B73E" w14:textId="1921B83F" w:rsidR="008C25A2" w:rsidRPr="003D37A9" w:rsidRDefault="008C25A2" w:rsidP="008C25A2">
                      <w:pPr>
                        <w:pStyle w:val="BodyText"/>
                        <w:spacing w:before="56" w:line="249" w:lineRule="auto"/>
                        <w:ind w:left="57" w:right="110" w:firstLine="0"/>
                        <w:rPr>
                          <w:sz w:val="20"/>
                          <w:szCs w:val="20"/>
                        </w:rPr>
                      </w:pPr>
                      <w:r>
                        <w:rPr>
                          <w:sz w:val="20"/>
                          <w:szCs w:val="20"/>
                        </w:rPr>
                        <w:t>Independent study</w:t>
                      </w:r>
                      <w:r w:rsidRPr="003D37A9">
                        <w:rPr>
                          <w:sz w:val="20"/>
                          <w:szCs w:val="20"/>
                        </w:rPr>
                        <w:t xml:space="preserve"> will be given on a weekly basis through the online platform </w:t>
                      </w:r>
                      <w:r>
                        <w:rPr>
                          <w:sz w:val="20"/>
                          <w:szCs w:val="20"/>
                        </w:rPr>
                        <w:t>Seneca (</w:t>
                      </w:r>
                      <w:hyperlink r:id="rId11" w:history="1">
                        <w:r w:rsidRPr="003C6BF9">
                          <w:rPr>
                            <w:rStyle w:val="Hyperlink"/>
                            <w:sz w:val="20"/>
                            <w:szCs w:val="20"/>
                          </w:rPr>
                          <w:t>www.senecalearning.com</w:t>
                        </w:r>
                      </w:hyperlink>
                      <w:r>
                        <w:rPr>
                          <w:sz w:val="20"/>
                          <w:szCs w:val="20"/>
                        </w:rPr>
                        <w:t xml:space="preserve">). </w:t>
                      </w:r>
                      <w:r w:rsidRPr="003D37A9">
                        <w:rPr>
                          <w:sz w:val="20"/>
                          <w:szCs w:val="20"/>
                        </w:rPr>
                        <w:t xml:space="preserve">Tasks on </w:t>
                      </w:r>
                      <w:r>
                        <w:rPr>
                          <w:sz w:val="20"/>
                          <w:szCs w:val="20"/>
                        </w:rPr>
                        <w:t>Seneca</w:t>
                      </w:r>
                      <w:r w:rsidRPr="003D37A9">
                        <w:rPr>
                          <w:sz w:val="20"/>
                          <w:szCs w:val="20"/>
                        </w:rPr>
                        <w:t xml:space="preserve"> will relate to the </w:t>
                      </w:r>
                      <w:r>
                        <w:rPr>
                          <w:sz w:val="20"/>
                          <w:szCs w:val="20"/>
                        </w:rPr>
                        <w:t>units outlined above, in addition to recapping key grammatical concepts. Students will also respond to questions on their digital speaking booklet to support them in preparing for their GCSE speaking exam.</w:t>
                      </w:r>
                    </w:p>
                    <w:p w14:paraId="54D4652D" w14:textId="64B38762" w:rsidR="00DC4624" w:rsidRDefault="00DC4624" w:rsidP="00DC4624">
                      <w:pPr>
                        <w:pStyle w:val="BodyText"/>
                        <w:spacing w:before="56" w:line="249" w:lineRule="auto"/>
                        <w:ind w:left="0" w:right="110" w:firstLine="0"/>
                      </w:pPr>
                    </w:p>
                    <w:p w14:paraId="733A62A9" w14:textId="77777777" w:rsidR="00DC4624" w:rsidRPr="00963235" w:rsidRDefault="00DC4624" w:rsidP="00716E45">
                      <w:pPr>
                        <w:pStyle w:val="BodyText"/>
                        <w:spacing w:before="56" w:line="249" w:lineRule="auto"/>
                        <w:ind w:left="142" w:right="110" w:firstLine="0"/>
                        <w:rPr>
                          <w:rFonts w:asciiTheme="minorHAnsi" w:hAnsiTheme="minorHAnsi" w:cstheme="minorHAnsi"/>
                        </w:rPr>
                      </w:pPr>
                    </w:p>
                  </w:txbxContent>
                </v:textbox>
                <w10:wrap anchory="page"/>
                <w10:anchorlock/>
              </v:shape>
            </w:pict>
          </mc:Fallback>
        </mc:AlternateContent>
      </w:r>
      <w:r w:rsidR="00712746" w:rsidRPr="00963235">
        <w:rPr>
          <w:rFonts w:cstheme="minorHAnsi"/>
          <w:noProof/>
        </w:rPr>
        <mc:AlternateContent>
          <mc:Choice Requires="wps">
            <w:drawing>
              <wp:anchor distT="0" distB="0" distL="114300" distR="114300" simplePos="0" relativeHeight="251658252" behindDoc="0" locked="1" layoutInCell="1" allowOverlap="1" wp14:anchorId="37A31C2C" wp14:editId="1575F2C7">
                <wp:simplePos x="0" y="0"/>
                <wp:positionH relativeFrom="character">
                  <wp:posOffset>-1263015</wp:posOffset>
                </wp:positionH>
                <wp:positionV relativeFrom="page">
                  <wp:posOffset>9497060</wp:posOffset>
                </wp:positionV>
                <wp:extent cx="3394710" cy="1074420"/>
                <wp:effectExtent l="0" t="0" r="15240"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9471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1A53CE4"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25031890" w14:textId="77777777" w:rsidR="00716E45" w:rsidRDefault="00716E45" w:rsidP="00716E45">
                            <w:pPr>
                              <w:pStyle w:val="BodyText"/>
                              <w:spacing w:before="56" w:line="249" w:lineRule="auto"/>
                              <w:ind w:left="57" w:right="110" w:firstLine="0"/>
                            </w:pPr>
                            <w:hyperlink r:id="rId12" w:history="1">
                              <w:r w:rsidRPr="00DE2F78">
                                <w:rPr>
                                  <w:rStyle w:val="Hyperlink"/>
                                </w:rPr>
                                <w:t>www.spanishdict.com</w:t>
                              </w:r>
                            </w:hyperlink>
                            <w:r>
                              <w:t xml:space="preserve"> – Online dictionary</w:t>
                            </w:r>
                          </w:p>
                          <w:p w14:paraId="02D20304" w14:textId="77777777" w:rsidR="00716E45" w:rsidRDefault="00716E45" w:rsidP="00716E45">
                            <w:pPr>
                              <w:pStyle w:val="BodyText"/>
                              <w:spacing w:before="56" w:line="249" w:lineRule="auto"/>
                              <w:ind w:left="57" w:right="110" w:firstLine="0"/>
                            </w:pPr>
                            <w:hyperlink r:id="rId13" w:history="1">
                              <w:r w:rsidRPr="00201007">
                                <w:rPr>
                                  <w:rStyle w:val="Hyperlink"/>
                                </w:rPr>
                                <w:t>www.quizlet.com</w:t>
                              </w:r>
                            </w:hyperlink>
                            <w:r w:rsidRPr="00201007">
                              <w:t xml:space="preserve">  - Online quizzing and </w:t>
                            </w:r>
                            <w:r>
                              <w:t>vocab building</w:t>
                            </w:r>
                          </w:p>
                          <w:p w14:paraId="4DCA547E" w14:textId="77777777" w:rsidR="00716E45" w:rsidRDefault="00716E45" w:rsidP="00716E45">
                            <w:pPr>
                              <w:pStyle w:val="BodyText"/>
                              <w:spacing w:before="56" w:line="249" w:lineRule="auto"/>
                              <w:ind w:left="57" w:right="110" w:firstLine="0"/>
                            </w:pPr>
                            <w:hyperlink r:id="rId14" w:history="1">
                              <w:r w:rsidRPr="003C6BF9">
                                <w:rPr>
                                  <w:rStyle w:val="Hyperlink"/>
                                </w:rPr>
                                <w:t>www.bbc.co.uk/bitesize</w:t>
                              </w:r>
                            </w:hyperlink>
                            <w:r>
                              <w:t xml:space="preserve"> - Online grammar and vocab</w:t>
                            </w:r>
                          </w:p>
                          <w:p w14:paraId="774741A9" w14:textId="456DEBFD" w:rsidR="004E4E75" w:rsidRPr="00963235" w:rsidRDefault="004E4E75" w:rsidP="00716E45">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3" type="#_x0000_t202" style="position:absolute;margin-left:-99.45pt;margin-top:747.8pt;width:267.3pt;height:84.6pt;z-index:251658252;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" filled="f" strokecolor="#006fc0" strokeweight="1.5pt">
                <v:path arrowok="t"/>
                <v:textbox inset="0,0,0,0">
                  <w:txbxContent>
                    <w:p w14:paraId="11A53CE4"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25031890" w14:textId="77777777" w:rsidR="00716E45" w:rsidRDefault="00716E45" w:rsidP="00716E45">
                      <w:pPr>
                        <w:pStyle w:val="BodyText"/>
                        <w:spacing w:before="56" w:line="249" w:lineRule="auto"/>
                        <w:ind w:left="57" w:right="110" w:firstLine="0"/>
                      </w:pPr>
                      <w:hyperlink r:id="rId15" w:history="1">
                        <w:r w:rsidRPr="00DE2F78">
                          <w:rPr>
                            <w:rStyle w:val="Hyperlink"/>
                          </w:rPr>
                          <w:t>www.spanishdict.com</w:t>
                        </w:r>
                      </w:hyperlink>
                      <w:r>
                        <w:t xml:space="preserve"> – Online dictionary</w:t>
                      </w:r>
                    </w:p>
                    <w:p w14:paraId="02D20304" w14:textId="77777777" w:rsidR="00716E45" w:rsidRDefault="00716E45" w:rsidP="00716E45">
                      <w:pPr>
                        <w:pStyle w:val="BodyText"/>
                        <w:spacing w:before="56" w:line="249" w:lineRule="auto"/>
                        <w:ind w:left="57" w:right="110" w:firstLine="0"/>
                      </w:pPr>
                      <w:hyperlink r:id="rId16" w:history="1">
                        <w:r w:rsidRPr="00201007">
                          <w:rPr>
                            <w:rStyle w:val="Hyperlink"/>
                          </w:rPr>
                          <w:t>www.quizlet.com</w:t>
                        </w:r>
                      </w:hyperlink>
                      <w:r w:rsidRPr="00201007">
                        <w:t xml:space="preserve">  - Online quizzing and </w:t>
                      </w:r>
                      <w:r>
                        <w:t>vocab building</w:t>
                      </w:r>
                    </w:p>
                    <w:p w14:paraId="4DCA547E" w14:textId="77777777" w:rsidR="00716E45" w:rsidRDefault="00716E45" w:rsidP="00716E45">
                      <w:pPr>
                        <w:pStyle w:val="BodyText"/>
                        <w:spacing w:before="56" w:line="249" w:lineRule="auto"/>
                        <w:ind w:left="57" w:right="110" w:firstLine="0"/>
                      </w:pPr>
                      <w:hyperlink r:id="rId17" w:history="1">
                        <w:r w:rsidRPr="003C6BF9">
                          <w:rPr>
                            <w:rStyle w:val="Hyperlink"/>
                          </w:rPr>
                          <w:t>www.bbc.co.uk/bitesize</w:t>
                        </w:r>
                      </w:hyperlink>
                      <w:r>
                        <w:t xml:space="preserve"> - Online grammar and vocab</w:t>
                      </w:r>
                    </w:p>
                    <w:p w14:paraId="774741A9" w14:textId="456DEBFD" w:rsidR="004E4E75" w:rsidRPr="00963235" w:rsidRDefault="004E4E75" w:rsidP="00716E45">
                      <w:pPr>
                        <w:pStyle w:val="BodyText"/>
                        <w:spacing w:before="56" w:line="249" w:lineRule="auto"/>
                        <w:ind w:left="142" w:right="110" w:firstLine="0"/>
                        <w:rPr>
                          <w:rFonts w:asciiTheme="minorHAnsi" w:hAnsiTheme="minorHAnsi" w:cstheme="minorHAnsi"/>
                        </w:rPr>
                      </w:pPr>
                    </w:p>
                  </w:txbxContent>
                </v:textbox>
                <w10:wrap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6AE35D39"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4"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" fillcolor="#dfdff0" strokecolor="#006fc0" strokeweight="1.5pt">
                <v:path arrowok="t"/>
                <v:textbox style="layout-flow:vertical;mso-layout-flow-alt:bottom-to-top" inset="0,0,0,0">
                  <w:txbxContent>
                    <w:p w14:paraId="6AE35D39"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8BCD844" w14:textId="664AB68B" w:rsidR="00716E45" w:rsidRPr="00716E45" w:rsidRDefault="00716E45" w:rsidP="00716E45">
                            <w:pPr>
                              <w:pStyle w:val="Heading2"/>
                              <w:shd w:val="clear" w:color="auto" w:fill="FFFFFF"/>
                              <w:spacing w:line="420" w:lineRule="atLeast"/>
                              <w:jc w:val="center"/>
                              <w:rPr>
                                <w:rFonts w:ascii="Arial" w:hAnsi="Arial" w:cs="Arial"/>
                                <w:sz w:val="22"/>
                                <w:szCs w:val="22"/>
                              </w:rPr>
                            </w:pPr>
                            <w:r w:rsidRPr="00716E45">
                              <w:rPr>
                                <w:rFonts w:ascii="Arial" w:hAnsi="Arial" w:cs="Arial"/>
                                <w:sz w:val="22"/>
                                <w:szCs w:val="22"/>
                              </w:rPr>
                              <w:t xml:space="preserve">Unit 5: Un </w:t>
                            </w:r>
                            <w:proofErr w:type="spellStart"/>
                            <w:r w:rsidRPr="00716E45">
                              <w:rPr>
                                <w:rFonts w:ascii="Arial" w:hAnsi="Arial" w:cs="Arial"/>
                                <w:sz w:val="22"/>
                                <w:szCs w:val="22"/>
                              </w:rPr>
                              <w:t>Repaso</w:t>
                            </w:r>
                            <w:proofErr w:type="spellEnd"/>
                            <w:r w:rsidRPr="00716E45">
                              <w:rPr>
                                <w:rFonts w:ascii="Arial" w:hAnsi="Arial" w:cs="Arial"/>
                                <w:sz w:val="22"/>
                                <w:szCs w:val="22"/>
                              </w:rPr>
                              <w:t xml:space="preserve"> II</w:t>
                            </w:r>
                          </w:p>
                          <w:p w14:paraId="6FC17F05" w14:textId="77777777" w:rsidR="00716E45" w:rsidRDefault="00716E45" w:rsidP="00716E45">
                            <w:pPr>
                              <w:pStyle w:val="BodyText"/>
                              <w:numPr>
                                <w:ilvl w:val="0"/>
                                <w:numId w:val="8"/>
                              </w:numPr>
                              <w:spacing w:before="56"/>
                              <w:ind w:right="110"/>
                            </w:pPr>
                            <w:r>
                              <w:t>Revision of all six GCSE themes</w:t>
                            </w:r>
                          </w:p>
                          <w:p w14:paraId="6D32D1BF" w14:textId="77777777" w:rsidR="00716E45" w:rsidRDefault="00716E45" w:rsidP="00716E45">
                            <w:pPr>
                              <w:pStyle w:val="BodyText"/>
                              <w:numPr>
                                <w:ilvl w:val="0"/>
                                <w:numId w:val="8"/>
                              </w:numPr>
                              <w:spacing w:before="56"/>
                              <w:ind w:right="110"/>
                            </w:pPr>
                            <w:r>
                              <w:t>Revision of key grammatical concepts and vocabulary</w:t>
                            </w:r>
                          </w:p>
                          <w:p w14:paraId="51A57669" w14:textId="77777777" w:rsidR="00716E45" w:rsidRPr="002C46C4" w:rsidRDefault="00716E45" w:rsidP="00716E45">
                            <w:pPr>
                              <w:pStyle w:val="BodyText"/>
                              <w:numPr>
                                <w:ilvl w:val="0"/>
                                <w:numId w:val="8"/>
                              </w:numPr>
                              <w:spacing w:before="56"/>
                              <w:ind w:right="110"/>
                            </w:pPr>
                            <w:r>
                              <w:t>Revision of key exam skills (listening, reading &amp; writing)</w:t>
                            </w:r>
                          </w:p>
                          <w:p w14:paraId="1B1950B4"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539D020" w14:textId="77777777" w:rsidR="001F0798" w:rsidRPr="00DB2B3D" w:rsidRDefault="001F0798" w:rsidP="00DB2B3D">
                            <w:pPr>
                              <w:pStyle w:val="BodyText"/>
                              <w:spacing w:before="56" w:line="249" w:lineRule="auto"/>
                              <w:ind w:left="0" w:right="110" w:firstLine="0"/>
                              <w:rPr>
                                <w:sz w:val="36"/>
                                <w:szCs w:val="36"/>
                              </w:rPr>
                            </w:pPr>
                          </w:p>
                          <w:p w14:paraId="05F22116"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5"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DzjEzgBAIAAOQDAAAO&#10;AAAAAAAAAAAAAAAAAC4CAABkcnMvZTJvRG9jLnhtbFBLAQItABQABgAIAAAAIQDBzWSG4QAAAA4B&#10;AAAPAAAAAAAAAAAAAAAAAF4EAABkcnMvZG93bnJldi54bWxQSwUGAAAAAAQABADzAAAAbAUAAAAA&#10;" filled="f" strokecolor="#006fc0" strokeweight="1.5pt">
                <v:path arrowok="t"/>
                <v:textbox inset="0,0,0,0">
                  <w:txbxContent>
                    <w:p w14:paraId="28BCD844" w14:textId="664AB68B" w:rsidR="00716E45" w:rsidRPr="00716E45" w:rsidRDefault="00716E45" w:rsidP="00716E45">
                      <w:pPr>
                        <w:pStyle w:val="Heading2"/>
                        <w:shd w:val="clear" w:color="auto" w:fill="FFFFFF"/>
                        <w:spacing w:line="420" w:lineRule="atLeast"/>
                        <w:jc w:val="center"/>
                        <w:rPr>
                          <w:rFonts w:ascii="Arial" w:hAnsi="Arial" w:cs="Arial"/>
                          <w:sz w:val="22"/>
                          <w:szCs w:val="22"/>
                        </w:rPr>
                      </w:pPr>
                      <w:r w:rsidRPr="00716E45">
                        <w:rPr>
                          <w:rFonts w:ascii="Arial" w:hAnsi="Arial" w:cs="Arial"/>
                          <w:sz w:val="22"/>
                          <w:szCs w:val="22"/>
                        </w:rPr>
                        <w:t xml:space="preserve">Unit 5: Un </w:t>
                      </w:r>
                      <w:proofErr w:type="spellStart"/>
                      <w:r w:rsidRPr="00716E45">
                        <w:rPr>
                          <w:rFonts w:ascii="Arial" w:hAnsi="Arial" w:cs="Arial"/>
                          <w:sz w:val="22"/>
                          <w:szCs w:val="22"/>
                        </w:rPr>
                        <w:t>Repaso</w:t>
                      </w:r>
                      <w:proofErr w:type="spellEnd"/>
                      <w:r w:rsidRPr="00716E45">
                        <w:rPr>
                          <w:rFonts w:ascii="Arial" w:hAnsi="Arial" w:cs="Arial"/>
                          <w:sz w:val="22"/>
                          <w:szCs w:val="22"/>
                        </w:rPr>
                        <w:t xml:space="preserve"> II</w:t>
                      </w:r>
                    </w:p>
                    <w:p w14:paraId="6FC17F05" w14:textId="77777777" w:rsidR="00716E45" w:rsidRDefault="00716E45" w:rsidP="00716E45">
                      <w:pPr>
                        <w:pStyle w:val="BodyText"/>
                        <w:numPr>
                          <w:ilvl w:val="0"/>
                          <w:numId w:val="8"/>
                        </w:numPr>
                        <w:spacing w:before="56"/>
                        <w:ind w:right="110"/>
                      </w:pPr>
                      <w:r>
                        <w:t>Revision of all six GCSE themes</w:t>
                      </w:r>
                    </w:p>
                    <w:p w14:paraId="6D32D1BF" w14:textId="77777777" w:rsidR="00716E45" w:rsidRDefault="00716E45" w:rsidP="00716E45">
                      <w:pPr>
                        <w:pStyle w:val="BodyText"/>
                        <w:numPr>
                          <w:ilvl w:val="0"/>
                          <w:numId w:val="8"/>
                        </w:numPr>
                        <w:spacing w:before="56"/>
                        <w:ind w:right="110"/>
                      </w:pPr>
                      <w:r>
                        <w:t>Revision of key grammatical concepts and vocabulary</w:t>
                      </w:r>
                    </w:p>
                    <w:p w14:paraId="51A57669" w14:textId="77777777" w:rsidR="00716E45" w:rsidRPr="002C46C4" w:rsidRDefault="00716E45" w:rsidP="00716E45">
                      <w:pPr>
                        <w:pStyle w:val="BodyText"/>
                        <w:numPr>
                          <w:ilvl w:val="0"/>
                          <w:numId w:val="8"/>
                        </w:numPr>
                        <w:spacing w:before="56"/>
                        <w:ind w:right="110"/>
                      </w:pPr>
                      <w:r>
                        <w:t>Revision of key exam skills (listening, reading &amp; writing)</w:t>
                      </w:r>
                    </w:p>
                    <w:p w14:paraId="1B1950B4"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539D020" w14:textId="77777777" w:rsidR="001F0798" w:rsidRPr="00DB2B3D" w:rsidRDefault="001F0798" w:rsidP="00DB2B3D">
                      <w:pPr>
                        <w:pStyle w:val="BodyText"/>
                        <w:spacing w:before="56" w:line="249" w:lineRule="auto"/>
                        <w:ind w:left="0" w:right="110" w:firstLine="0"/>
                        <w:rPr>
                          <w:sz w:val="36"/>
                          <w:szCs w:val="36"/>
                        </w:rPr>
                      </w:pPr>
                    </w:p>
                    <w:p w14:paraId="05F22116"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2D1D11C" w14:textId="601B9597" w:rsidR="00716E45" w:rsidRPr="00716E45" w:rsidRDefault="00716E45" w:rsidP="00716E45">
                            <w:pPr>
                              <w:jc w:val="center"/>
                              <w:rPr>
                                <w:rFonts w:ascii="Aptos" w:hAnsi="Aptos" w:cstheme="minorHAnsi"/>
                              </w:rPr>
                            </w:pPr>
                            <w:r w:rsidRPr="00656063">
                              <w:rPr>
                                <w:b/>
                                <w:bCs/>
                                <w:lang w:val="en-US"/>
                              </w:rPr>
                              <w:t xml:space="preserve">Unit 3: Un </w:t>
                            </w:r>
                            <w:proofErr w:type="spellStart"/>
                            <w:r w:rsidRPr="00656063">
                              <w:rPr>
                                <w:b/>
                                <w:bCs/>
                                <w:lang w:val="en-US"/>
                              </w:rPr>
                              <w:t>mundo</w:t>
                            </w:r>
                            <w:proofErr w:type="spellEnd"/>
                            <w:r w:rsidRPr="00656063">
                              <w:rPr>
                                <w:b/>
                                <w:bCs/>
                                <w:lang w:val="en-US"/>
                              </w:rPr>
                              <w:t xml:space="preserve"> </w:t>
                            </w:r>
                            <w:proofErr w:type="spellStart"/>
                            <w:r w:rsidRPr="00656063">
                              <w:rPr>
                                <w:b/>
                                <w:bCs/>
                                <w:lang w:val="en-US"/>
                              </w:rPr>
                              <w:t>mejor</w:t>
                            </w:r>
                            <w:proofErr w:type="spellEnd"/>
                            <w:r w:rsidRPr="00656063">
                              <w:rPr>
                                <w:b/>
                                <w:bCs/>
                                <w:lang w:val="en-US"/>
                              </w:rPr>
                              <w:t xml:space="preserve"> para </w:t>
                            </w:r>
                            <w:proofErr w:type="spellStart"/>
                            <w:r w:rsidRPr="00656063">
                              <w:rPr>
                                <w:b/>
                                <w:bCs/>
                                <w:lang w:val="en-US"/>
                              </w:rPr>
                              <w:t>todos</w:t>
                            </w:r>
                            <w:proofErr w:type="spellEnd"/>
                            <w:r w:rsidRPr="00656063">
                              <w:rPr>
                                <w:b/>
                                <w:bCs/>
                                <w:lang w:val="en-US"/>
                              </w:rPr>
                              <w:t xml:space="preserve"> </w:t>
                            </w:r>
                            <w:r w:rsidRPr="00A944F1">
                              <w:rPr>
                                <w:b/>
                                <w:bCs/>
                                <w:i/>
                                <w:iCs/>
                              </w:rPr>
                              <w:t>(T</w:t>
                            </w:r>
                            <w:r>
                              <w:rPr>
                                <w:b/>
                                <w:bCs/>
                                <w:i/>
                                <w:iCs/>
                              </w:rPr>
                              <w:t>heme</w:t>
                            </w:r>
                            <w:r w:rsidRPr="00A944F1">
                              <w:rPr>
                                <w:b/>
                                <w:bCs/>
                                <w:i/>
                                <w:iCs/>
                              </w:rPr>
                              <w:t>: My neighbourhood)</w:t>
                            </w:r>
                          </w:p>
                          <w:p w14:paraId="7650267D" w14:textId="77777777" w:rsidR="00716E45" w:rsidRDefault="00716E45" w:rsidP="00716E45">
                            <w:pPr>
                              <w:pStyle w:val="BodyText"/>
                              <w:numPr>
                                <w:ilvl w:val="0"/>
                                <w:numId w:val="9"/>
                              </w:numPr>
                              <w:spacing w:before="56"/>
                              <w:ind w:right="110"/>
                            </w:pPr>
                            <w:r>
                              <w:t>Local, national and global issues</w:t>
                            </w:r>
                          </w:p>
                          <w:p w14:paraId="7BE18B68" w14:textId="77777777" w:rsidR="00716E45" w:rsidRDefault="00716E45" w:rsidP="00716E45">
                            <w:pPr>
                              <w:pStyle w:val="BodyText"/>
                              <w:numPr>
                                <w:ilvl w:val="0"/>
                                <w:numId w:val="9"/>
                              </w:numPr>
                              <w:spacing w:before="56"/>
                              <w:ind w:right="110"/>
                            </w:pPr>
                            <w:r>
                              <w:t>The environment</w:t>
                            </w:r>
                          </w:p>
                          <w:p w14:paraId="16AE1AAE" w14:textId="77777777" w:rsidR="00716E45" w:rsidRDefault="00716E45" w:rsidP="00716E45">
                            <w:pPr>
                              <w:pStyle w:val="BodyText"/>
                              <w:numPr>
                                <w:ilvl w:val="0"/>
                                <w:numId w:val="9"/>
                              </w:numPr>
                              <w:spacing w:before="56"/>
                              <w:ind w:right="110"/>
                            </w:pPr>
                            <w:r>
                              <w:t>Past, present and future tenses</w:t>
                            </w:r>
                          </w:p>
                          <w:p w14:paraId="30424F77" w14:textId="77777777" w:rsidR="00716E45" w:rsidRDefault="00716E45" w:rsidP="00716E45">
                            <w:pPr>
                              <w:pStyle w:val="BodyText"/>
                              <w:numPr>
                                <w:ilvl w:val="0"/>
                                <w:numId w:val="9"/>
                              </w:numPr>
                              <w:spacing w:before="56"/>
                              <w:ind w:right="110"/>
                            </w:pPr>
                            <w:r>
                              <w:t>Detailed, justified opinions about local, national and global issues</w:t>
                            </w:r>
                          </w:p>
                          <w:p w14:paraId="7AEF624A" w14:textId="77777777" w:rsidR="00716E45" w:rsidRDefault="00716E45" w:rsidP="00716E45">
                            <w:pPr>
                              <w:rPr>
                                <w:b/>
                                <w:bCs/>
                              </w:rPr>
                            </w:pPr>
                          </w:p>
                          <w:p w14:paraId="4C9ABDD3" w14:textId="77777777" w:rsidR="00716E45" w:rsidRDefault="00716E45" w:rsidP="00716E45">
                            <w:pPr>
                              <w:ind w:left="57"/>
                              <w:jc w:val="center"/>
                              <w:rPr>
                                <w:b/>
                                <w:bCs/>
                              </w:rPr>
                            </w:pPr>
                            <w:proofErr w:type="spellStart"/>
                            <w:r w:rsidRPr="00EF1892">
                              <w:rPr>
                                <w:b/>
                                <w:bCs/>
                                <w:lang w:val="es-ES"/>
                              </w:rPr>
                              <w:t>Unit</w:t>
                            </w:r>
                            <w:proofErr w:type="spellEnd"/>
                            <w:r w:rsidRPr="00EF1892">
                              <w:rPr>
                                <w:b/>
                                <w:bCs/>
                                <w:lang w:val="es-ES"/>
                              </w:rPr>
                              <w:t xml:space="preserve"> 4: Un Repaso</w:t>
                            </w:r>
                            <w:r>
                              <w:rPr>
                                <w:b/>
                                <w:bCs/>
                                <w:lang w:val="es-ES"/>
                              </w:rPr>
                              <w:t>:</w:t>
                            </w:r>
                          </w:p>
                          <w:p w14:paraId="677114C0" w14:textId="77777777" w:rsidR="00716E45" w:rsidRDefault="00716E45" w:rsidP="00716E45">
                            <w:pPr>
                              <w:pStyle w:val="BodyText"/>
                              <w:numPr>
                                <w:ilvl w:val="0"/>
                                <w:numId w:val="8"/>
                              </w:numPr>
                              <w:spacing w:before="56"/>
                              <w:ind w:right="110"/>
                            </w:pPr>
                            <w:r>
                              <w:t>Revision of all six GCSE themes</w:t>
                            </w:r>
                          </w:p>
                          <w:p w14:paraId="7836066D" w14:textId="77777777" w:rsidR="00716E45" w:rsidRDefault="00716E45" w:rsidP="00716E45">
                            <w:pPr>
                              <w:pStyle w:val="BodyText"/>
                              <w:numPr>
                                <w:ilvl w:val="0"/>
                                <w:numId w:val="8"/>
                              </w:numPr>
                              <w:spacing w:before="56"/>
                              <w:ind w:right="110"/>
                            </w:pPr>
                            <w:r>
                              <w:t>Revision of key grammatical concepts and vocabulary</w:t>
                            </w:r>
                          </w:p>
                          <w:p w14:paraId="4BA18D64" w14:textId="77777777" w:rsidR="00716E45" w:rsidRDefault="00716E45" w:rsidP="00716E45">
                            <w:pPr>
                              <w:pStyle w:val="BodyText"/>
                              <w:numPr>
                                <w:ilvl w:val="0"/>
                                <w:numId w:val="8"/>
                              </w:numPr>
                              <w:spacing w:before="56"/>
                              <w:ind w:right="110"/>
                            </w:pPr>
                            <w:r>
                              <w:t>Revision of key exam skills</w:t>
                            </w:r>
                          </w:p>
                          <w:p w14:paraId="0FBA10AB" w14:textId="77777777" w:rsidR="00716E45" w:rsidRPr="00C242DE" w:rsidRDefault="00716E45" w:rsidP="00716E45">
                            <w:pPr>
                              <w:pStyle w:val="BodyText"/>
                              <w:spacing w:before="56"/>
                              <w:ind w:left="720" w:right="110" w:firstLine="0"/>
                            </w:pPr>
                          </w:p>
                          <w:p w14:paraId="701E33B4" w14:textId="77777777" w:rsidR="00716E45" w:rsidRPr="00C242DE" w:rsidRDefault="00716E45" w:rsidP="00716E45">
                            <w:pPr>
                              <w:pStyle w:val="BodyText"/>
                              <w:spacing w:before="56"/>
                              <w:ind w:left="0" w:right="110" w:firstLine="0"/>
                              <w:jc w:val="center"/>
                              <w:rPr>
                                <w:b/>
                                <w:bCs/>
                                <w:i/>
                                <w:iCs/>
                                <w:sz w:val="24"/>
                                <w:szCs w:val="24"/>
                              </w:rPr>
                            </w:pPr>
                            <w:r w:rsidRPr="00C242DE">
                              <w:rPr>
                                <w:b/>
                                <w:bCs/>
                                <w:i/>
                                <w:iCs/>
                                <w:sz w:val="24"/>
                                <w:szCs w:val="24"/>
                              </w:rPr>
                              <w:t>Preparation for speaking e</w:t>
                            </w:r>
                            <w:r>
                              <w:rPr>
                                <w:b/>
                                <w:bCs/>
                                <w:i/>
                                <w:iCs/>
                                <w:sz w:val="24"/>
                                <w:szCs w:val="24"/>
                              </w:rPr>
                              <w:t>x</w:t>
                            </w:r>
                            <w:r w:rsidRPr="00C242DE">
                              <w:rPr>
                                <w:b/>
                                <w:bCs/>
                                <w:i/>
                                <w:iCs/>
                                <w:sz w:val="24"/>
                                <w:szCs w:val="24"/>
                              </w:rPr>
                              <w:t>ams</w:t>
                            </w:r>
                            <w:r>
                              <w:rPr>
                                <w:b/>
                                <w:bCs/>
                                <w:i/>
                                <w:iCs/>
                                <w:sz w:val="24"/>
                                <w:szCs w:val="24"/>
                              </w:rPr>
                              <w:t xml:space="preserve"> in HT5</w:t>
                            </w:r>
                          </w:p>
                          <w:p w14:paraId="5F15C19F"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6"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" filled="f" strokecolor="#006fc0" strokeweight="1.5pt">
                <v:path arrowok="t"/>
                <v:textbox inset="0,0,0,0">
                  <w:txbxContent>
                    <w:p w14:paraId="72D1D11C" w14:textId="601B9597" w:rsidR="00716E45" w:rsidRPr="00716E45" w:rsidRDefault="00716E45" w:rsidP="00716E45">
                      <w:pPr>
                        <w:jc w:val="center"/>
                        <w:rPr>
                          <w:rFonts w:ascii="Aptos" w:hAnsi="Aptos" w:cstheme="minorHAnsi"/>
                        </w:rPr>
                      </w:pPr>
                      <w:r w:rsidRPr="00656063">
                        <w:rPr>
                          <w:b/>
                          <w:bCs/>
                          <w:lang w:val="en-US"/>
                        </w:rPr>
                        <w:t xml:space="preserve">Unit 3: Un </w:t>
                      </w:r>
                      <w:proofErr w:type="spellStart"/>
                      <w:r w:rsidRPr="00656063">
                        <w:rPr>
                          <w:b/>
                          <w:bCs/>
                          <w:lang w:val="en-US"/>
                        </w:rPr>
                        <w:t>mundo</w:t>
                      </w:r>
                      <w:proofErr w:type="spellEnd"/>
                      <w:r w:rsidRPr="00656063">
                        <w:rPr>
                          <w:b/>
                          <w:bCs/>
                          <w:lang w:val="en-US"/>
                        </w:rPr>
                        <w:t xml:space="preserve"> </w:t>
                      </w:r>
                      <w:proofErr w:type="spellStart"/>
                      <w:r w:rsidRPr="00656063">
                        <w:rPr>
                          <w:b/>
                          <w:bCs/>
                          <w:lang w:val="en-US"/>
                        </w:rPr>
                        <w:t>mejor</w:t>
                      </w:r>
                      <w:proofErr w:type="spellEnd"/>
                      <w:r w:rsidRPr="00656063">
                        <w:rPr>
                          <w:b/>
                          <w:bCs/>
                          <w:lang w:val="en-US"/>
                        </w:rPr>
                        <w:t xml:space="preserve"> para </w:t>
                      </w:r>
                      <w:proofErr w:type="spellStart"/>
                      <w:r w:rsidRPr="00656063">
                        <w:rPr>
                          <w:b/>
                          <w:bCs/>
                          <w:lang w:val="en-US"/>
                        </w:rPr>
                        <w:t>todos</w:t>
                      </w:r>
                      <w:proofErr w:type="spellEnd"/>
                      <w:r w:rsidRPr="00656063">
                        <w:rPr>
                          <w:b/>
                          <w:bCs/>
                          <w:lang w:val="en-US"/>
                        </w:rPr>
                        <w:t xml:space="preserve"> </w:t>
                      </w:r>
                      <w:r w:rsidRPr="00A944F1">
                        <w:rPr>
                          <w:b/>
                          <w:bCs/>
                          <w:i/>
                          <w:iCs/>
                        </w:rPr>
                        <w:t>(T</w:t>
                      </w:r>
                      <w:r>
                        <w:rPr>
                          <w:b/>
                          <w:bCs/>
                          <w:i/>
                          <w:iCs/>
                        </w:rPr>
                        <w:t>heme</w:t>
                      </w:r>
                      <w:r w:rsidRPr="00A944F1">
                        <w:rPr>
                          <w:b/>
                          <w:bCs/>
                          <w:i/>
                          <w:iCs/>
                        </w:rPr>
                        <w:t>: My neighbourhood)</w:t>
                      </w:r>
                    </w:p>
                    <w:p w14:paraId="7650267D" w14:textId="77777777" w:rsidR="00716E45" w:rsidRDefault="00716E45" w:rsidP="00716E45">
                      <w:pPr>
                        <w:pStyle w:val="BodyText"/>
                        <w:numPr>
                          <w:ilvl w:val="0"/>
                          <w:numId w:val="9"/>
                        </w:numPr>
                        <w:spacing w:before="56"/>
                        <w:ind w:right="110"/>
                      </w:pPr>
                      <w:r>
                        <w:t>Local, national and global issues</w:t>
                      </w:r>
                    </w:p>
                    <w:p w14:paraId="7BE18B68" w14:textId="77777777" w:rsidR="00716E45" w:rsidRDefault="00716E45" w:rsidP="00716E45">
                      <w:pPr>
                        <w:pStyle w:val="BodyText"/>
                        <w:numPr>
                          <w:ilvl w:val="0"/>
                          <w:numId w:val="9"/>
                        </w:numPr>
                        <w:spacing w:before="56"/>
                        <w:ind w:right="110"/>
                      </w:pPr>
                      <w:r>
                        <w:t>The environment</w:t>
                      </w:r>
                    </w:p>
                    <w:p w14:paraId="16AE1AAE" w14:textId="77777777" w:rsidR="00716E45" w:rsidRDefault="00716E45" w:rsidP="00716E45">
                      <w:pPr>
                        <w:pStyle w:val="BodyText"/>
                        <w:numPr>
                          <w:ilvl w:val="0"/>
                          <w:numId w:val="9"/>
                        </w:numPr>
                        <w:spacing w:before="56"/>
                        <w:ind w:right="110"/>
                      </w:pPr>
                      <w:r>
                        <w:t>Past, present and future tenses</w:t>
                      </w:r>
                    </w:p>
                    <w:p w14:paraId="30424F77" w14:textId="77777777" w:rsidR="00716E45" w:rsidRDefault="00716E45" w:rsidP="00716E45">
                      <w:pPr>
                        <w:pStyle w:val="BodyText"/>
                        <w:numPr>
                          <w:ilvl w:val="0"/>
                          <w:numId w:val="9"/>
                        </w:numPr>
                        <w:spacing w:before="56"/>
                        <w:ind w:right="110"/>
                      </w:pPr>
                      <w:r>
                        <w:t>Detailed, justified opinions about local, national and global issues</w:t>
                      </w:r>
                    </w:p>
                    <w:p w14:paraId="7AEF624A" w14:textId="77777777" w:rsidR="00716E45" w:rsidRDefault="00716E45" w:rsidP="00716E45">
                      <w:pPr>
                        <w:rPr>
                          <w:b/>
                          <w:bCs/>
                        </w:rPr>
                      </w:pPr>
                    </w:p>
                    <w:p w14:paraId="4C9ABDD3" w14:textId="77777777" w:rsidR="00716E45" w:rsidRDefault="00716E45" w:rsidP="00716E45">
                      <w:pPr>
                        <w:ind w:left="57"/>
                        <w:jc w:val="center"/>
                        <w:rPr>
                          <w:b/>
                          <w:bCs/>
                        </w:rPr>
                      </w:pPr>
                      <w:proofErr w:type="spellStart"/>
                      <w:r w:rsidRPr="00EF1892">
                        <w:rPr>
                          <w:b/>
                          <w:bCs/>
                          <w:lang w:val="es-ES"/>
                        </w:rPr>
                        <w:t>Unit</w:t>
                      </w:r>
                      <w:proofErr w:type="spellEnd"/>
                      <w:r w:rsidRPr="00EF1892">
                        <w:rPr>
                          <w:b/>
                          <w:bCs/>
                          <w:lang w:val="es-ES"/>
                        </w:rPr>
                        <w:t xml:space="preserve"> 4: Un Repaso</w:t>
                      </w:r>
                      <w:r>
                        <w:rPr>
                          <w:b/>
                          <w:bCs/>
                          <w:lang w:val="es-ES"/>
                        </w:rPr>
                        <w:t>:</w:t>
                      </w:r>
                    </w:p>
                    <w:p w14:paraId="677114C0" w14:textId="77777777" w:rsidR="00716E45" w:rsidRDefault="00716E45" w:rsidP="00716E45">
                      <w:pPr>
                        <w:pStyle w:val="BodyText"/>
                        <w:numPr>
                          <w:ilvl w:val="0"/>
                          <w:numId w:val="8"/>
                        </w:numPr>
                        <w:spacing w:before="56"/>
                        <w:ind w:right="110"/>
                      </w:pPr>
                      <w:r>
                        <w:t>Revision of all six GCSE themes</w:t>
                      </w:r>
                    </w:p>
                    <w:p w14:paraId="7836066D" w14:textId="77777777" w:rsidR="00716E45" w:rsidRDefault="00716E45" w:rsidP="00716E45">
                      <w:pPr>
                        <w:pStyle w:val="BodyText"/>
                        <w:numPr>
                          <w:ilvl w:val="0"/>
                          <w:numId w:val="8"/>
                        </w:numPr>
                        <w:spacing w:before="56"/>
                        <w:ind w:right="110"/>
                      </w:pPr>
                      <w:r>
                        <w:t>Revision of key grammatical concepts and vocabulary</w:t>
                      </w:r>
                    </w:p>
                    <w:p w14:paraId="4BA18D64" w14:textId="77777777" w:rsidR="00716E45" w:rsidRDefault="00716E45" w:rsidP="00716E45">
                      <w:pPr>
                        <w:pStyle w:val="BodyText"/>
                        <w:numPr>
                          <w:ilvl w:val="0"/>
                          <w:numId w:val="8"/>
                        </w:numPr>
                        <w:spacing w:before="56"/>
                        <w:ind w:right="110"/>
                      </w:pPr>
                      <w:r>
                        <w:t>Revision of key exam skills</w:t>
                      </w:r>
                    </w:p>
                    <w:p w14:paraId="0FBA10AB" w14:textId="77777777" w:rsidR="00716E45" w:rsidRPr="00C242DE" w:rsidRDefault="00716E45" w:rsidP="00716E45">
                      <w:pPr>
                        <w:pStyle w:val="BodyText"/>
                        <w:spacing w:before="56"/>
                        <w:ind w:left="720" w:right="110" w:firstLine="0"/>
                      </w:pPr>
                    </w:p>
                    <w:p w14:paraId="701E33B4" w14:textId="77777777" w:rsidR="00716E45" w:rsidRPr="00C242DE" w:rsidRDefault="00716E45" w:rsidP="00716E45">
                      <w:pPr>
                        <w:pStyle w:val="BodyText"/>
                        <w:spacing w:before="56"/>
                        <w:ind w:left="0" w:right="110" w:firstLine="0"/>
                        <w:jc w:val="center"/>
                        <w:rPr>
                          <w:b/>
                          <w:bCs/>
                          <w:i/>
                          <w:iCs/>
                          <w:sz w:val="24"/>
                          <w:szCs w:val="24"/>
                        </w:rPr>
                      </w:pPr>
                      <w:r w:rsidRPr="00C242DE">
                        <w:rPr>
                          <w:b/>
                          <w:bCs/>
                          <w:i/>
                          <w:iCs/>
                          <w:sz w:val="24"/>
                          <w:szCs w:val="24"/>
                        </w:rPr>
                        <w:t>Preparation for speaking e</w:t>
                      </w:r>
                      <w:r>
                        <w:rPr>
                          <w:b/>
                          <w:bCs/>
                          <w:i/>
                          <w:iCs/>
                          <w:sz w:val="24"/>
                          <w:szCs w:val="24"/>
                        </w:rPr>
                        <w:t>x</w:t>
                      </w:r>
                      <w:r w:rsidRPr="00C242DE">
                        <w:rPr>
                          <w:b/>
                          <w:bCs/>
                          <w:i/>
                          <w:iCs/>
                          <w:sz w:val="24"/>
                          <w:szCs w:val="24"/>
                        </w:rPr>
                        <w:t>ams</w:t>
                      </w:r>
                      <w:r>
                        <w:rPr>
                          <w:b/>
                          <w:bCs/>
                          <w:i/>
                          <w:iCs/>
                          <w:sz w:val="24"/>
                          <w:szCs w:val="24"/>
                        </w:rPr>
                        <w:t xml:space="preserve"> in HT5</w:t>
                      </w:r>
                    </w:p>
                    <w:p w14:paraId="5F15C19F"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3AA6ED7" w14:textId="77777777" w:rsidR="00716E45" w:rsidRDefault="00716E45" w:rsidP="00716E45">
                            <w:pPr>
                              <w:ind w:left="57" w:right="57"/>
                              <w:jc w:val="both"/>
                            </w:pPr>
                            <w:r>
                              <w:t>In Spanish, our</w:t>
                            </w:r>
                            <w:r w:rsidRPr="00871170">
                              <w:t xml:space="preserve"> </w:t>
                            </w:r>
                            <w:r>
                              <w:t xml:space="preserve">two-year </w:t>
                            </w:r>
                            <w:r w:rsidRPr="00871170">
                              <w:t>GCSE course</w:t>
                            </w:r>
                            <w:r>
                              <w:t xml:space="preserve"> follows the new 2026 Pearson Edexcel Curriculum and</w:t>
                            </w:r>
                            <w:r w:rsidRPr="00871170">
                              <w:t xml:space="preserve"> aims to develop students’ proficiency and communication skills in both written and spoken Spanish across </w:t>
                            </w:r>
                            <w:r>
                              <w:t>a wide range of topics. These topics cover vocabulary and content relating to the six key themes. In Year 11, students</w:t>
                            </w:r>
                            <w:r w:rsidRPr="000648D0">
                              <w:t xml:space="preserve"> will</w:t>
                            </w:r>
                            <w:r>
                              <w:t xml:space="preserve"> further </w:t>
                            </w:r>
                            <w:r w:rsidRPr="000648D0">
                              <w:t>develop and improve the four main language skills: listening, reading, writing and speaking</w:t>
                            </w:r>
                            <w:r>
                              <w:t>, and</w:t>
                            </w:r>
                            <w:r w:rsidRPr="000648D0">
                              <w:t xml:space="preserve"> </w:t>
                            </w:r>
                            <w:r w:rsidRPr="00150D50">
                              <w:t xml:space="preserve">will build on the Spanish vocabulary and </w:t>
                            </w:r>
                            <w:r>
                              <w:t>grammatical structures</w:t>
                            </w:r>
                            <w:r w:rsidRPr="00150D50">
                              <w:t xml:space="preserve"> learned throughout KS3</w:t>
                            </w:r>
                            <w:r>
                              <w:t xml:space="preserve"> and in Year 10. Students will be </w:t>
                            </w:r>
                            <w:r w:rsidRPr="005F5AC8">
                              <w:t xml:space="preserve">assessed </w:t>
                            </w:r>
                            <w:r>
                              <w:t xml:space="preserve">in the four main skills, </w:t>
                            </w:r>
                            <w:r w:rsidRPr="005F5AC8">
                              <w:t xml:space="preserve">with each component </w:t>
                            </w:r>
                            <w:r>
                              <w:t xml:space="preserve">totalling </w:t>
                            </w:r>
                            <w:r w:rsidRPr="005F5AC8">
                              <w:t xml:space="preserve">25% of the final </w:t>
                            </w:r>
                            <w:r>
                              <w:t xml:space="preserve">GCSE </w:t>
                            </w:r>
                            <w:r w:rsidRPr="005F5AC8">
                              <w:t>grade</w:t>
                            </w:r>
                            <w:r>
                              <w:t>.</w:t>
                            </w:r>
                          </w:p>
                          <w:p w14:paraId="1F2C4DD4" w14:textId="53692482"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7"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G4FpX8FAgAA5QMAAA4A&#10;AAAAAAAAAAAAAAAALgIAAGRycy9lMm9Eb2MueG1sUEsBAi0AFAAGAAgAAAAhAGADWSbfAAAADAEA&#10;AA8AAAAAAAAAAAAAAAAAXwQAAGRycy9kb3ducmV2LnhtbFBLBQYAAAAABAAEAPMAAABrBQAAAAA=&#10;" filled="f" strokecolor="#006fc0" strokeweight="1.5pt">
                <v:path arrowok="t"/>
                <v:textbox inset="0,0,0,0">
                  <w:txbxContent>
                    <w:p w14:paraId="03AA6ED7" w14:textId="77777777" w:rsidR="00716E45" w:rsidRDefault="00716E45" w:rsidP="00716E45">
                      <w:pPr>
                        <w:ind w:left="57" w:right="57"/>
                        <w:jc w:val="both"/>
                      </w:pPr>
                      <w:r>
                        <w:t>In Spanish, our</w:t>
                      </w:r>
                      <w:r w:rsidRPr="00871170">
                        <w:t xml:space="preserve"> </w:t>
                      </w:r>
                      <w:r>
                        <w:t xml:space="preserve">two-year </w:t>
                      </w:r>
                      <w:r w:rsidRPr="00871170">
                        <w:t>GCSE course</w:t>
                      </w:r>
                      <w:r>
                        <w:t xml:space="preserve"> follows the new 2026 Pearson Edexcel Curriculum and</w:t>
                      </w:r>
                      <w:r w:rsidRPr="00871170">
                        <w:t xml:space="preserve"> aims to develop students’ proficiency and communication skills in both written and spoken Spanish across </w:t>
                      </w:r>
                      <w:r>
                        <w:t>a wide range of topics. These topics cover vocabulary and content relating to the six key themes. In Year 11, students</w:t>
                      </w:r>
                      <w:r w:rsidRPr="000648D0">
                        <w:t xml:space="preserve"> will</w:t>
                      </w:r>
                      <w:r>
                        <w:t xml:space="preserve"> further </w:t>
                      </w:r>
                      <w:r w:rsidRPr="000648D0">
                        <w:t>develop and improve the four main language skills: listening, reading, writing and speaking</w:t>
                      </w:r>
                      <w:r>
                        <w:t>, and</w:t>
                      </w:r>
                      <w:r w:rsidRPr="000648D0">
                        <w:t xml:space="preserve"> </w:t>
                      </w:r>
                      <w:r w:rsidRPr="00150D50">
                        <w:t xml:space="preserve">will build on the Spanish vocabulary and </w:t>
                      </w:r>
                      <w:r>
                        <w:t>grammatical structures</w:t>
                      </w:r>
                      <w:r w:rsidRPr="00150D50">
                        <w:t xml:space="preserve"> learned throughout KS3</w:t>
                      </w:r>
                      <w:r>
                        <w:t xml:space="preserve"> and in Year 10. Students will be </w:t>
                      </w:r>
                      <w:r w:rsidRPr="005F5AC8">
                        <w:t xml:space="preserve">assessed </w:t>
                      </w:r>
                      <w:r>
                        <w:t xml:space="preserve">in the four main skills, </w:t>
                      </w:r>
                      <w:r w:rsidRPr="005F5AC8">
                        <w:t xml:space="preserve">with each component </w:t>
                      </w:r>
                      <w:r>
                        <w:t xml:space="preserve">totalling </w:t>
                      </w:r>
                      <w:r w:rsidRPr="005F5AC8">
                        <w:t xml:space="preserve">25% of the final </w:t>
                      </w:r>
                      <w:r>
                        <w:t xml:space="preserve">GCSE </w:t>
                      </w:r>
                      <w:r w:rsidRPr="005F5AC8">
                        <w:t>grade</w:t>
                      </w:r>
                      <w:r>
                        <w:t>.</w:t>
                      </w:r>
                    </w:p>
                    <w:p w14:paraId="1F2C4DD4" w14:textId="53692482"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CD4B5" w14:textId="69F43E29" w:rsidR="00716E45" w:rsidRPr="00716E45" w:rsidRDefault="00716E45" w:rsidP="00716E45">
                            <w:pPr>
                              <w:jc w:val="center"/>
                              <w:rPr>
                                <w:rFonts w:ascii="Aptos" w:hAnsi="Aptos" w:cstheme="minorHAnsi"/>
                              </w:rPr>
                            </w:pPr>
                            <w:r>
                              <w:rPr>
                                <w:b/>
                                <w:bCs/>
                              </w:rPr>
                              <w:t xml:space="preserve">Unit 1: </w:t>
                            </w:r>
                            <w:r w:rsidRPr="00311523">
                              <w:rPr>
                                <w:b/>
                                <w:bCs/>
                              </w:rPr>
                              <w:t xml:space="preserve">Mi barrio y </w:t>
                            </w:r>
                            <w:proofErr w:type="spellStart"/>
                            <w:r w:rsidRPr="00311523">
                              <w:rPr>
                                <w:b/>
                                <w:bCs/>
                              </w:rPr>
                              <w:t>yo</w:t>
                            </w:r>
                            <w:proofErr w:type="spellEnd"/>
                            <w:r>
                              <w:rPr>
                                <w:b/>
                                <w:bCs/>
                              </w:rPr>
                              <w:t xml:space="preserve"> </w:t>
                            </w:r>
                            <w:r w:rsidRPr="00840E13">
                              <w:rPr>
                                <w:b/>
                                <w:bCs/>
                                <w:i/>
                                <w:iCs/>
                              </w:rPr>
                              <w:t>(</w:t>
                            </w:r>
                            <w:r>
                              <w:rPr>
                                <w:b/>
                                <w:bCs/>
                                <w:i/>
                                <w:iCs/>
                              </w:rPr>
                              <w:t>Theme</w:t>
                            </w:r>
                            <w:r w:rsidRPr="00840E13">
                              <w:rPr>
                                <w:b/>
                                <w:bCs/>
                                <w:i/>
                                <w:iCs/>
                              </w:rPr>
                              <w:t>: My neighbourhood)</w:t>
                            </w:r>
                          </w:p>
                          <w:p w14:paraId="2328DF19" w14:textId="77777777" w:rsidR="00716E45" w:rsidRDefault="00716E45" w:rsidP="00716E45">
                            <w:pPr>
                              <w:pStyle w:val="ListParagraph"/>
                              <w:widowControl w:val="0"/>
                              <w:numPr>
                                <w:ilvl w:val="0"/>
                                <w:numId w:val="7"/>
                              </w:numPr>
                              <w:autoSpaceDE w:val="0"/>
                              <w:autoSpaceDN w:val="0"/>
                              <w:spacing w:after="0" w:line="240" w:lineRule="auto"/>
                            </w:pPr>
                            <w:r>
                              <w:t>Local area</w:t>
                            </w:r>
                          </w:p>
                          <w:p w14:paraId="72039686" w14:textId="77777777" w:rsidR="00716E45" w:rsidRDefault="00716E45" w:rsidP="00716E45">
                            <w:pPr>
                              <w:pStyle w:val="ListParagraph"/>
                              <w:widowControl w:val="0"/>
                              <w:numPr>
                                <w:ilvl w:val="0"/>
                                <w:numId w:val="7"/>
                              </w:numPr>
                              <w:autoSpaceDE w:val="0"/>
                              <w:autoSpaceDN w:val="0"/>
                              <w:spacing w:after="0" w:line="240" w:lineRule="auto"/>
                            </w:pPr>
                            <w:r>
                              <w:t>Things to do in my local area</w:t>
                            </w:r>
                          </w:p>
                          <w:p w14:paraId="0EB287B9" w14:textId="77777777" w:rsidR="00716E45" w:rsidRDefault="00716E45" w:rsidP="00716E45">
                            <w:pPr>
                              <w:pStyle w:val="ListParagraph"/>
                              <w:widowControl w:val="0"/>
                              <w:numPr>
                                <w:ilvl w:val="0"/>
                                <w:numId w:val="7"/>
                              </w:numPr>
                              <w:autoSpaceDE w:val="0"/>
                              <w:autoSpaceDN w:val="0"/>
                              <w:spacing w:after="0" w:line="240" w:lineRule="auto"/>
                            </w:pPr>
                            <w:r>
                              <w:t>Past, present and future tenses</w:t>
                            </w:r>
                          </w:p>
                          <w:p w14:paraId="720D6D31" w14:textId="77777777" w:rsidR="00716E45" w:rsidRPr="006869D9" w:rsidRDefault="00716E45" w:rsidP="00716E45">
                            <w:pPr>
                              <w:pStyle w:val="ListParagraph"/>
                              <w:widowControl w:val="0"/>
                              <w:numPr>
                                <w:ilvl w:val="0"/>
                                <w:numId w:val="7"/>
                              </w:numPr>
                              <w:autoSpaceDE w:val="0"/>
                              <w:autoSpaceDN w:val="0"/>
                              <w:spacing w:after="0" w:line="240" w:lineRule="auto"/>
                            </w:pPr>
                            <w:r>
                              <w:t>Detailed, justified opinions about the area where I live</w:t>
                            </w:r>
                          </w:p>
                          <w:p w14:paraId="0822D85B" w14:textId="77777777" w:rsidR="00716E45" w:rsidRDefault="00716E45" w:rsidP="00716E45">
                            <w:pPr>
                              <w:rPr>
                                <w:b/>
                                <w:bCs/>
                              </w:rPr>
                            </w:pPr>
                          </w:p>
                          <w:p w14:paraId="3BD2CFBC" w14:textId="77777777" w:rsidR="00716E45" w:rsidRPr="00840E13" w:rsidRDefault="00716E45" w:rsidP="00716E45">
                            <w:pPr>
                              <w:ind w:left="57"/>
                              <w:jc w:val="center"/>
                              <w:rPr>
                                <w:b/>
                                <w:bCs/>
                                <w:lang w:val="en-US"/>
                              </w:rPr>
                            </w:pPr>
                            <w:r w:rsidRPr="00840E13">
                              <w:rPr>
                                <w:b/>
                                <w:bCs/>
                                <w:lang w:val="en-US"/>
                              </w:rPr>
                              <w:t xml:space="preserve">Unit 2: El </w:t>
                            </w:r>
                            <w:proofErr w:type="spellStart"/>
                            <w:r w:rsidRPr="00840E13">
                              <w:rPr>
                                <w:b/>
                                <w:bCs/>
                                <w:lang w:val="en-US"/>
                              </w:rPr>
                              <w:t>futuro</w:t>
                            </w:r>
                            <w:proofErr w:type="spellEnd"/>
                            <w:r w:rsidRPr="00840E13">
                              <w:rPr>
                                <w:b/>
                                <w:bCs/>
                                <w:lang w:val="en-US"/>
                              </w:rPr>
                              <w:t xml:space="preserve"> </w:t>
                            </w:r>
                            <w:proofErr w:type="spellStart"/>
                            <w:r w:rsidRPr="00840E13">
                              <w:rPr>
                                <w:b/>
                                <w:bCs/>
                                <w:lang w:val="en-US"/>
                              </w:rPr>
                              <w:t>te</w:t>
                            </w:r>
                            <w:proofErr w:type="spellEnd"/>
                            <w:r w:rsidRPr="00840E13">
                              <w:rPr>
                                <w:b/>
                                <w:bCs/>
                                <w:lang w:val="en-US"/>
                              </w:rPr>
                              <w:t xml:space="preserve"> </w:t>
                            </w:r>
                            <w:proofErr w:type="spellStart"/>
                            <w:r w:rsidRPr="00840E13">
                              <w:rPr>
                                <w:b/>
                                <w:bCs/>
                                <w:lang w:val="en-US"/>
                              </w:rPr>
                              <w:t>espera</w:t>
                            </w:r>
                            <w:proofErr w:type="spellEnd"/>
                            <w:r w:rsidRPr="00840E13">
                              <w:rPr>
                                <w:b/>
                                <w:bCs/>
                                <w:lang w:val="en-US"/>
                              </w:rPr>
                              <w:t xml:space="preserve"> </w:t>
                            </w:r>
                            <w:r w:rsidRPr="00840E13">
                              <w:rPr>
                                <w:b/>
                                <w:bCs/>
                                <w:i/>
                                <w:iCs/>
                                <w:lang w:val="en-US"/>
                              </w:rPr>
                              <w:t>(</w:t>
                            </w:r>
                            <w:r>
                              <w:rPr>
                                <w:b/>
                                <w:bCs/>
                                <w:i/>
                                <w:iCs/>
                                <w:lang w:val="en-US"/>
                              </w:rPr>
                              <w:t xml:space="preserve">Theme: </w:t>
                            </w:r>
                            <w:r w:rsidRPr="00840E13">
                              <w:rPr>
                                <w:b/>
                                <w:bCs/>
                                <w:i/>
                                <w:iCs/>
                                <w:lang w:val="en-US"/>
                              </w:rPr>
                              <w:t>Studying &amp; my future)</w:t>
                            </w:r>
                          </w:p>
                          <w:p w14:paraId="21782D60" w14:textId="77777777" w:rsidR="00716E45" w:rsidRDefault="00716E45" w:rsidP="00716E45">
                            <w:pPr>
                              <w:pStyle w:val="ListParagraph"/>
                              <w:widowControl w:val="0"/>
                              <w:numPr>
                                <w:ilvl w:val="0"/>
                                <w:numId w:val="7"/>
                              </w:numPr>
                              <w:autoSpaceDE w:val="0"/>
                              <w:autoSpaceDN w:val="0"/>
                              <w:spacing w:after="0" w:line="240" w:lineRule="auto"/>
                            </w:pPr>
                            <w:r>
                              <w:t>Future plans</w:t>
                            </w:r>
                          </w:p>
                          <w:p w14:paraId="1A7179B2" w14:textId="77777777" w:rsidR="00716E45" w:rsidRDefault="00716E45" w:rsidP="00716E45">
                            <w:pPr>
                              <w:pStyle w:val="ListParagraph"/>
                              <w:widowControl w:val="0"/>
                              <w:numPr>
                                <w:ilvl w:val="0"/>
                                <w:numId w:val="7"/>
                              </w:numPr>
                              <w:autoSpaceDE w:val="0"/>
                              <w:autoSpaceDN w:val="0"/>
                              <w:spacing w:after="0" w:line="240" w:lineRule="auto"/>
                            </w:pPr>
                            <w:r>
                              <w:t>Future studies</w:t>
                            </w:r>
                          </w:p>
                          <w:p w14:paraId="0E564F86" w14:textId="77777777" w:rsidR="00716E45" w:rsidRDefault="00716E45" w:rsidP="00716E45">
                            <w:pPr>
                              <w:pStyle w:val="ListParagraph"/>
                              <w:widowControl w:val="0"/>
                              <w:numPr>
                                <w:ilvl w:val="0"/>
                                <w:numId w:val="7"/>
                              </w:numPr>
                              <w:autoSpaceDE w:val="0"/>
                              <w:autoSpaceDN w:val="0"/>
                              <w:spacing w:after="0" w:line="240" w:lineRule="auto"/>
                            </w:pPr>
                            <w:r>
                              <w:t>Professions &amp; workplace</w:t>
                            </w:r>
                          </w:p>
                          <w:p w14:paraId="20358174" w14:textId="77777777" w:rsidR="00716E45" w:rsidRDefault="00716E45" w:rsidP="00716E45">
                            <w:pPr>
                              <w:pStyle w:val="ListParagraph"/>
                              <w:widowControl w:val="0"/>
                              <w:numPr>
                                <w:ilvl w:val="0"/>
                                <w:numId w:val="7"/>
                              </w:numPr>
                              <w:autoSpaceDE w:val="0"/>
                              <w:autoSpaceDN w:val="0"/>
                              <w:spacing w:after="0" w:line="240" w:lineRule="auto"/>
                            </w:pPr>
                            <w:r>
                              <w:t>Past, present and future tenses</w:t>
                            </w:r>
                          </w:p>
                          <w:p w14:paraId="3FB3F457" w14:textId="77777777" w:rsidR="00716E45" w:rsidRPr="006869D9" w:rsidRDefault="00716E45" w:rsidP="00716E45">
                            <w:pPr>
                              <w:pStyle w:val="ListParagraph"/>
                              <w:widowControl w:val="0"/>
                              <w:numPr>
                                <w:ilvl w:val="0"/>
                                <w:numId w:val="7"/>
                              </w:numPr>
                              <w:autoSpaceDE w:val="0"/>
                              <w:autoSpaceDN w:val="0"/>
                              <w:spacing w:after="0" w:line="240" w:lineRule="auto"/>
                            </w:pPr>
                            <w:r>
                              <w:t>Detailed, justified opinions about future ambitions and work</w:t>
                            </w:r>
                          </w:p>
                          <w:p w14:paraId="7B5D623D" w14:textId="77777777" w:rsidR="00C01314" w:rsidRPr="00C01314" w:rsidRDefault="00C01314" w:rsidP="00C01314">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8"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BxJsZsBQIAAOUDAAAO&#10;AAAAAAAAAAAAAAAAAC4CAABkcnMvZTJvRG9jLnhtbFBLAQItABQABgAIAAAAIQB5LHWi4AAAAAwB&#10;AAAPAAAAAAAAAAAAAAAAAF8EAABkcnMvZG93bnJldi54bWxQSwUGAAAAAAQABADzAAAAbAUAAAAA&#10;" filled="f" strokecolor="#006fc0" strokeweight="1.5pt">
                <v:path arrowok="t"/>
                <v:textbox inset="0,0,0,0">
                  <w:txbxContent>
                    <w:p w14:paraId="0D6CD4B5" w14:textId="69F43E29" w:rsidR="00716E45" w:rsidRPr="00716E45" w:rsidRDefault="00716E45" w:rsidP="00716E45">
                      <w:pPr>
                        <w:jc w:val="center"/>
                        <w:rPr>
                          <w:rFonts w:ascii="Aptos" w:hAnsi="Aptos" w:cstheme="minorHAnsi"/>
                        </w:rPr>
                      </w:pPr>
                      <w:r>
                        <w:rPr>
                          <w:b/>
                          <w:bCs/>
                        </w:rPr>
                        <w:t xml:space="preserve">Unit 1: </w:t>
                      </w:r>
                      <w:r w:rsidRPr="00311523">
                        <w:rPr>
                          <w:b/>
                          <w:bCs/>
                        </w:rPr>
                        <w:t xml:space="preserve">Mi barrio y </w:t>
                      </w:r>
                      <w:proofErr w:type="spellStart"/>
                      <w:r w:rsidRPr="00311523">
                        <w:rPr>
                          <w:b/>
                          <w:bCs/>
                        </w:rPr>
                        <w:t>yo</w:t>
                      </w:r>
                      <w:proofErr w:type="spellEnd"/>
                      <w:r>
                        <w:rPr>
                          <w:b/>
                          <w:bCs/>
                        </w:rPr>
                        <w:t xml:space="preserve"> </w:t>
                      </w:r>
                      <w:r w:rsidRPr="00840E13">
                        <w:rPr>
                          <w:b/>
                          <w:bCs/>
                          <w:i/>
                          <w:iCs/>
                        </w:rPr>
                        <w:t>(</w:t>
                      </w:r>
                      <w:r>
                        <w:rPr>
                          <w:b/>
                          <w:bCs/>
                          <w:i/>
                          <w:iCs/>
                        </w:rPr>
                        <w:t>Theme</w:t>
                      </w:r>
                      <w:r w:rsidRPr="00840E13">
                        <w:rPr>
                          <w:b/>
                          <w:bCs/>
                          <w:i/>
                          <w:iCs/>
                        </w:rPr>
                        <w:t>: My neighbourhood)</w:t>
                      </w:r>
                    </w:p>
                    <w:p w14:paraId="2328DF19" w14:textId="77777777" w:rsidR="00716E45" w:rsidRDefault="00716E45" w:rsidP="00716E45">
                      <w:pPr>
                        <w:pStyle w:val="ListParagraph"/>
                        <w:widowControl w:val="0"/>
                        <w:numPr>
                          <w:ilvl w:val="0"/>
                          <w:numId w:val="7"/>
                        </w:numPr>
                        <w:autoSpaceDE w:val="0"/>
                        <w:autoSpaceDN w:val="0"/>
                        <w:spacing w:after="0" w:line="240" w:lineRule="auto"/>
                      </w:pPr>
                      <w:r>
                        <w:t>Local area</w:t>
                      </w:r>
                    </w:p>
                    <w:p w14:paraId="72039686" w14:textId="77777777" w:rsidR="00716E45" w:rsidRDefault="00716E45" w:rsidP="00716E45">
                      <w:pPr>
                        <w:pStyle w:val="ListParagraph"/>
                        <w:widowControl w:val="0"/>
                        <w:numPr>
                          <w:ilvl w:val="0"/>
                          <w:numId w:val="7"/>
                        </w:numPr>
                        <w:autoSpaceDE w:val="0"/>
                        <w:autoSpaceDN w:val="0"/>
                        <w:spacing w:after="0" w:line="240" w:lineRule="auto"/>
                      </w:pPr>
                      <w:r>
                        <w:t>Things to do in my local area</w:t>
                      </w:r>
                    </w:p>
                    <w:p w14:paraId="0EB287B9" w14:textId="77777777" w:rsidR="00716E45" w:rsidRDefault="00716E45" w:rsidP="00716E45">
                      <w:pPr>
                        <w:pStyle w:val="ListParagraph"/>
                        <w:widowControl w:val="0"/>
                        <w:numPr>
                          <w:ilvl w:val="0"/>
                          <w:numId w:val="7"/>
                        </w:numPr>
                        <w:autoSpaceDE w:val="0"/>
                        <w:autoSpaceDN w:val="0"/>
                        <w:spacing w:after="0" w:line="240" w:lineRule="auto"/>
                      </w:pPr>
                      <w:r>
                        <w:t>Past, present and future tenses</w:t>
                      </w:r>
                    </w:p>
                    <w:p w14:paraId="720D6D31" w14:textId="77777777" w:rsidR="00716E45" w:rsidRPr="006869D9" w:rsidRDefault="00716E45" w:rsidP="00716E45">
                      <w:pPr>
                        <w:pStyle w:val="ListParagraph"/>
                        <w:widowControl w:val="0"/>
                        <w:numPr>
                          <w:ilvl w:val="0"/>
                          <w:numId w:val="7"/>
                        </w:numPr>
                        <w:autoSpaceDE w:val="0"/>
                        <w:autoSpaceDN w:val="0"/>
                        <w:spacing w:after="0" w:line="240" w:lineRule="auto"/>
                      </w:pPr>
                      <w:r>
                        <w:t>Detailed, justified opinions about the area where I live</w:t>
                      </w:r>
                    </w:p>
                    <w:p w14:paraId="0822D85B" w14:textId="77777777" w:rsidR="00716E45" w:rsidRDefault="00716E45" w:rsidP="00716E45">
                      <w:pPr>
                        <w:rPr>
                          <w:b/>
                          <w:bCs/>
                        </w:rPr>
                      </w:pPr>
                    </w:p>
                    <w:p w14:paraId="3BD2CFBC" w14:textId="77777777" w:rsidR="00716E45" w:rsidRPr="00840E13" w:rsidRDefault="00716E45" w:rsidP="00716E45">
                      <w:pPr>
                        <w:ind w:left="57"/>
                        <w:jc w:val="center"/>
                        <w:rPr>
                          <w:b/>
                          <w:bCs/>
                          <w:lang w:val="en-US"/>
                        </w:rPr>
                      </w:pPr>
                      <w:r w:rsidRPr="00840E13">
                        <w:rPr>
                          <w:b/>
                          <w:bCs/>
                          <w:lang w:val="en-US"/>
                        </w:rPr>
                        <w:t xml:space="preserve">Unit 2: El </w:t>
                      </w:r>
                      <w:proofErr w:type="spellStart"/>
                      <w:r w:rsidRPr="00840E13">
                        <w:rPr>
                          <w:b/>
                          <w:bCs/>
                          <w:lang w:val="en-US"/>
                        </w:rPr>
                        <w:t>futuro</w:t>
                      </w:r>
                      <w:proofErr w:type="spellEnd"/>
                      <w:r w:rsidRPr="00840E13">
                        <w:rPr>
                          <w:b/>
                          <w:bCs/>
                          <w:lang w:val="en-US"/>
                        </w:rPr>
                        <w:t xml:space="preserve"> </w:t>
                      </w:r>
                      <w:proofErr w:type="spellStart"/>
                      <w:r w:rsidRPr="00840E13">
                        <w:rPr>
                          <w:b/>
                          <w:bCs/>
                          <w:lang w:val="en-US"/>
                        </w:rPr>
                        <w:t>te</w:t>
                      </w:r>
                      <w:proofErr w:type="spellEnd"/>
                      <w:r w:rsidRPr="00840E13">
                        <w:rPr>
                          <w:b/>
                          <w:bCs/>
                          <w:lang w:val="en-US"/>
                        </w:rPr>
                        <w:t xml:space="preserve"> </w:t>
                      </w:r>
                      <w:proofErr w:type="spellStart"/>
                      <w:r w:rsidRPr="00840E13">
                        <w:rPr>
                          <w:b/>
                          <w:bCs/>
                          <w:lang w:val="en-US"/>
                        </w:rPr>
                        <w:t>espera</w:t>
                      </w:r>
                      <w:proofErr w:type="spellEnd"/>
                      <w:r w:rsidRPr="00840E13">
                        <w:rPr>
                          <w:b/>
                          <w:bCs/>
                          <w:lang w:val="en-US"/>
                        </w:rPr>
                        <w:t xml:space="preserve"> </w:t>
                      </w:r>
                      <w:r w:rsidRPr="00840E13">
                        <w:rPr>
                          <w:b/>
                          <w:bCs/>
                          <w:i/>
                          <w:iCs/>
                          <w:lang w:val="en-US"/>
                        </w:rPr>
                        <w:t>(</w:t>
                      </w:r>
                      <w:r>
                        <w:rPr>
                          <w:b/>
                          <w:bCs/>
                          <w:i/>
                          <w:iCs/>
                          <w:lang w:val="en-US"/>
                        </w:rPr>
                        <w:t xml:space="preserve">Theme: </w:t>
                      </w:r>
                      <w:r w:rsidRPr="00840E13">
                        <w:rPr>
                          <w:b/>
                          <w:bCs/>
                          <w:i/>
                          <w:iCs/>
                          <w:lang w:val="en-US"/>
                        </w:rPr>
                        <w:t>Studying &amp; my future)</w:t>
                      </w:r>
                    </w:p>
                    <w:p w14:paraId="21782D60" w14:textId="77777777" w:rsidR="00716E45" w:rsidRDefault="00716E45" w:rsidP="00716E45">
                      <w:pPr>
                        <w:pStyle w:val="ListParagraph"/>
                        <w:widowControl w:val="0"/>
                        <w:numPr>
                          <w:ilvl w:val="0"/>
                          <w:numId w:val="7"/>
                        </w:numPr>
                        <w:autoSpaceDE w:val="0"/>
                        <w:autoSpaceDN w:val="0"/>
                        <w:spacing w:after="0" w:line="240" w:lineRule="auto"/>
                      </w:pPr>
                      <w:r>
                        <w:t>Future plans</w:t>
                      </w:r>
                    </w:p>
                    <w:p w14:paraId="1A7179B2" w14:textId="77777777" w:rsidR="00716E45" w:rsidRDefault="00716E45" w:rsidP="00716E45">
                      <w:pPr>
                        <w:pStyle w:val="ListParagraph"/>
                        <w:widowControl w:val="0"/>
                        <w:numPr>
                          <w:ilvl w:val="0"/>
                          <w:numId w:val="7"/>
                        </w:numPr>
                        <w:autoSpaceDE w:val="0"/>
                        <w:autoSpaceDN w:val="0"/>
                        <w:spacing w:after="0" w:line="240" w:lineRule="auto"/>
                      </w:pPr>
                      <w:r>
                        <w:t>Future studies</w:t>
                      </w:r>
                    </w:p>
                    <w:p w14:paraId="0E564F86" w14:textId="77777777" w:rsidR="00716E45" w:rsidRDefault="00716E45" w:rsidP="00716E45">
                      <w:pPr>
                        <w:pStyle w:val="ListParagraph"/>
                        <w:widowControl w:val="0"/>
                        <w:numPr>
                          <w:ilvl w:val="0"/>
                          <w:numId w:val="7"/>
                        </w:numPr>
                        <w:autoSpaceDE w:val="0"/>
                        <w:autoSpaceDN w:val="0"/>
                        <w:spacing w:after="0" w:line="240" w:lineRule="auto"/>
                      </w:pPr>
                      <w:r>
                        <w:t>Professions &amp; workplace</w:t>
                      </w:r>
                    </w:p>
                    <w:p w14:paraId="20358174" w14:textId="77777777" w:rsidR="00716E45" w:rsidRDefault="00716E45" w:rsidP="00716E45">
                      <w:pPr>
                        <w:pStyle w:val="ListParagraph"/>
                        <w:widowControl w:val="0"/>
                        <w:numPr>
                          <w:ilvl w:val="0"/>
                          <w:numId w:val="7"/>
                        </w:numPr>
                        <w:autoSpaceDE w:val="0"/>
                        <w:autoSpaceDN w:val="0"/>
                        <w:spacing w:after="0" w:line="240" w:lineRule="auto"/>
                      </w:pPr>
                      <w:r>
                        <w:t>Past, present and future tenses</w:t>
                      </w:r>
                    </w:p>
                    <w:p w14:paraId="3FB3F457" w14:textId="77777777" w:rsidR="00716E45" w:rsidRPr="006869D9" w:rsidRDefault="00716E45" w:rsidP="00716E45">
                      <w:pPr>
                        <w:pStyle w:val="ListParagraph"/>
                        <w:widowControl w:val="0"/>
                        <w:numPr>
                          <w:ilvl w:val="0"/>
                          <w:numId w:val="7"/>
                        </w:numPr>
                        <w:autoSpaceDE w:val="0"/>
                        <w:autoSpaceDN w:val="0"/>
                        <w:spacing w:after="0" w:line="240" w:lineRule="auto"/>
                      </w:pPr>
                      <w:r>
                        <w:t>Detailed, justified opinions about future ambitions and work</w:t>
                      </w:r>
                    </w:p>
                    <w:p w14:paraId="7B5D623D" w14:textId="77777777" w:rsidR="00C01314" w:rsidRPr="00C01314" w:rsidRDefault="00C01314" w:rsidP="00C01314">
                      <w:pPr>
                        <w:rPr>
                          <w:sz w:val="24"/>
                          <w:szCs w:val="24"/>
                        </w:rPr>
                      </w:pPr>
                    </w:p>
                  </w:txbxContent>
                </v:textbox>
                <w10:wrap type="tight" anchory="page"/>
                <w10:anchorlock/>
              </v:shape>
            </w:pict>
          </mc:Fallback>
        </mc:AlternateContent>
      </w:r>
    </w:p>
    <w:sectPr w:rsidR="007E7A9A" w:rsidRPr="00963235" w:rsidSect="008836BF">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1E274" w14:textId="77777777" w:rsidR="000034D7" w:rsidRDefault="000034D7" w:rsidP="00A56EB3">
      <w:r>
        <w:separator/>
      </w:r>
    </w:p>
  </w:endnote>
  <w:endnote w:type="continuationSeparator" w:id="0">
    <w:p w14:paraId="43A1AA4C" w14:textId="77777777" w:rsidR="000034D7" w:rsidRDefault="000034D7"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09C0" w14:textId="77777777" w:rsidR="000034D7" w:rsidRDefault="000034D7" w:rsidP="00A56EB3">
      <w:r>
        <w:separator/>
      </w:r>
    </w:p>
  </w:footnote>
  <w:footnote w:type="continuationSeparator" w:id="0">
    <w:p w14:paraId="3C8B617C" w14:textId="77777777" w:rsidR="000034D7" w:rsidRDefault="000034D7"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51C5F" w14:textId="4FA73E23" w:rsidR="00963235" w:rsidRPr="00605E59" w:rsidRDefault="00605E59">
    <w:pPr>
      <w:pStyle w:val="Header"/>
      <w:rPr>
        <w:lang w:val="en-US"/>
      </w:rPr>
    </w:pPr>
    <w:r>
      <w:rPr>
        <w:lang w:val="en-US"/>
      </w:rPr>
      <w:t>{</w:t>
    </w:r>
    <w:r w:rsidR="00716E45">
      <w:rPr>
        <w:lang w:val="en-US"/>
      </w:rPr>
      <w:t>MFL</w:t>
    </w:r>
    <w:r>
      <w:rPr>
        <w:lang w:val="en-US"/>
      </w:rPr>
      <w:t>} {Year</w:t>
    </w:r>
    <w:r w:rsidR="00716E45">
      <w:rPr>
        <w:lang w:val="en-US"/>
      </w:rPr>
      <w:t xml:space="preserve"> 11</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81C9C"/>
    <w:multiLevelType w:val="hybridMultilevel"/>
    <w:tmpl w:val="7164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55642689"/>
    <w:multiLevelType w:val="hybridMultilevel"/>
    <w:tmpl w:val="39887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6" w15:restartNumberingAfterBreak="0">
    <w:nsid w:val="62774323"/>
    <w:multiLevelType w:val="hybridMultilevel"/>
    <w:tmpl w:val="C686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5"/>
  </w:num>
  <w:num w:numId="2" w16cid:durableId="260573218">
    <w:abstractNumId w:val="8"/>
  </w:num>
  <w:num w:numId="3" w16cid:durableId="642851343">
    <w:abstractNumId w:val="0"/>
  </w:num>
  <w:num w:numId="4" w16cid:durableId="1536237610">
    <w:abstractNumId w:val="7"/>
  </w:num>
  <w:num w:numId="5" w16cid:durableId="1594315588">
    <w:abstractNumId w:val="3"/>
  </w:num>
  <w:num w:numId="6" w16cid:durableId="889658603">
    <w:abstractNumId w:val="1"/>
  </w:num>
  <w:num w:numId="7" w16cid:durableId="211501826">
    <w:abstractNumId w:val="6"/>
  </w:num>
  <w:num w:numId="8" w16cid:durableId="1302223562">
    <w:abstractNumId w:val="2"/>
  </w:num>
  <w:num w:numId="9" w16cid:durableId="121386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E45"/>
    <w:rsid w:val="000034D7"/>
    <w:rsid w:val="00005800"/>
    <w:rsid w:val="00013C6F"/>
    <w:rsid w:val="00014295"/>
    <w:rsid w:val="00052D1C"/>
    <w:rsid w:val="00057734"/>
    <w:rsid w:val="000952B7"/>
    <w:rsid w:val="000959F4"/>
    <w:rsid w:val="000A08C0"/>
    <w:rsid w:val="000B29EA"/>
    <w:rsid w:val="000C6ED7"/>
    <w:rsid w:val="000E1305"/>
    <w:rsid w:val="00114B4B"/>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5363"/>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16E45"/>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25A2"/>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176EE"/>
    <w:rsid w:val="00A34CC1"/>
    <w:rsid w:val="00A56EB3"/>
    <w:rsid w:val="00A664C0"/>
    <w:rsid w:val="00A96259"/>
    <w:rsid w:val="00AA7D20"/>
    <w:rsid w:val="00AD6FCF"/>
    <w:rsid w:val="00AF52DB"/>
    <w:rsid w:val="00AF7E1F"/>
    <w:rsid w:val="00B04D41"/>
    <w:rsid w:val="00B10B1D"/>
    <w:rsid w:val="00B40F8D"/>
    <w:rsid w:val="00B61765"/>
    <w:rsid w:val="00B72A61"/>
    <w:rsid w:val="00B92CED"/>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C4624"/>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1F55B"/>
  <w15:chartTrackingRefBased/>
  <w15:docId w15:val="{F4D8D61F-CED1-4AF9-8786-2698B144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quizlet.com"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panishdict.com" TargetMode="External"/><Relationship Id="rId17" Type="http://schemas.openxmlformats.org/officeDocument/2006/relationships/hyperlink" Target="http://www.bbc.co.uk/bitesize" TargetMode="External"/><Relationship Id="rId2" Type="http://schemas.openxmlformats.org/officeDocument/2006/relationships/customXml" Target="../customXml/item2.xml"/><Relationship Id="rId16" Type="http://schemas.openxmlformats.org/officeDocument/2006/relationships/hyperlink" Target="http://www.quizle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calearning.com" TargetMode="External"/><Relationship Id="rId5" Type="http://schemas.openxmlformats.org/officeDocument/2006/relationships/styles" Target="styles.xml"/><Relationship Id="rId15" Type="http://schemas.openxmlformats.org/officeDocument/2006/relationships/hyperlink" Target="http://www.spanishdict.com" TargetMode="External"/><Relationship Id="rId10" Type="http://schemas.openxmlformats.org/officeDocument/2006/relationships/hyperlink" Target="http://www.senecalearning.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bc.co.uk/bitesiz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A8E9BEDE-3DC8-4396-9ED5-AEA26E3FD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225D8-0750-41A1-A8D1-7BDDB26C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Updated Template</Template>
  <TotalTime>2</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4</cp:revision>
  <dcterms:created xsi:type="dcterms:W3CDTF">2026-07-15T10:43:00Z</dcterms:created>
  <dcterms:modified xsi:type="dcterms:W3CDTF">2026-07-21T08:03:00Z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